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9E5275" w14:textId="77777777" w:rsidR="00382E82" w:rsidRPr="00EF1447" w:rsidRDefault="00382E82" w:rsidP="00382E82">
      <w:pPr>
        <w:spacing w:before="120" w:after="120"/>
        <w:ind w:left="360" w:hanging="360"/>
        <w:jc w:val="both"/>
        <w:rPr>
          <w:b/>
          <w:color w:val="00284A"/>
          <w:sz w:val="32"/>
          <w:szCs w:val="32"/>
        </w:rPr>
      </w:pPr>
      <w:r w:rsidRPr="00EF1447">
        <w:rPr>
          <w:b/>
          <w:color w:val="00284A"/>
          <w:sz w:val="32"/>
          <w:szCs w:val="32"/>
        </w:rPr>
        <w:t>WHS015 Lone Working</w:t>
      </w:r>
    </w:p>
    <w:p w14:paraId="42CE34F6" w14:textId="77777777" w:rsidR="00382E82" w:rsidRPr="00EF1447" w:rsidRDefault="00382E82" w:rsidP="00382E82">
      <w:pPr>
        <w:jc w:val="both"/>
        <w:rPr>
          <w:rFonts w:cs="Arial"/>
          <w:i/>
          <w:color w:val="FF0000"/>
          <w:sz w:val="20"/>
          <w:szCs w:val="20"/>
        </w:rPr>
      </w:pPr>
      <w:r w:rsidRPr="00EF1447">
        <w:rPr>
          <w:rFonts w:cs="Arial"/>
          <w:i/>
          <w:color w:val="FF0000"/>
          <w:sz w:val="20"/>
          <w:szCs w:val="20"/>
        </w:rPr>
        <w:t xml:space="preserve">References: </w:t>
      </w:r>
    </w:p>
    <w:p w14:paraId="7BD28EC4" w14:textId="77777777" w:rsidR="00382E82" w:rsidRPr="00EF1447" w:rsidRDefault="00382E82" w:rsidP="00382E82">
      <w:pPr>
        <w:numPr>
          <w:ilvl w:val="0"/>
          <w:numId w:val="99"/>
        </w:numPr>
        <w:jc w:val="both"/>
        <w:rPr>
          <w:i/>
          <w:color w:val="FF0000"/>
          <w:sz w:val="20"/>
          <w:szCs w:val="20"/>
        </w:rPr>
      </w:pPr>
      <w:r w:rsidRPr="00EF1447">
        <w:rPr>
          <w:i/>
          <w:color w:val="FF0000"/>
          <w:sz w:val="20"/>
          <w:szCs w:val="20"/>
        </w:rPr>
        <w:t>WHS Regulation 2011 ch.3 div.6 (remote or isolated work)</w:t>
      </w:r>
    </w:p>
    <w:p w14:paraId="57BBE765" w14:textId="77777777" w:rsidR="00382E82" w:rsidRPr="00EF1447" w:rsidRDefault="00382E82" w:rsidP="00382E82">
      <w:pPr>
        <w:numPr>
          <w:ilvl w:val="0"/>
          <w:numId w:val="99"/>
        </w:numPr>
        <w:jc w:val="both"/>
        <w:rPr>
          <w:rFonts w:cs="Arial"/>
          <w:i/>
          <w:color w:val="FF0000"/>
          <w:sz w:val="20"/>
          <w:szCs w:val="20"/>
        </w:rPr>
      </w:pPr>
      <w:r w:rsidRPr="00EF1447">
        <w:rPr>
          <w:rFonts w:cs="Arial"/>
          <w:i/>
          <w:color w:val="FF0000"/>
          <w:sz w:val="20"/>
          <w:szCs w:val="20"/>
        </w:rPr>
        <w:t>SafeWork NSW</w:t>
      </w:r>
      <w:r w:rsidRPr="00EF1447">
        <w:rPr>
          <w:i/>
          <w:color w:val="FF0000"/>
          <w:sz w:val="20"/>
          <w:szCs w:val="20"/>
        </w:rPr>
        <w:t xml:space="preserve"> – COP: How to Manage Work Health and Safety Risks (2011) </w:t>
      </w:r>
    </w:p>
    <w:p w14:paraId="5EA8E0A3" w14:textId="77777777" w:rsidR="00382E82" w:rsidRPr="00EF1447" w:rsidRDefault="00382E82" w:rsidP="00382E82">
      <w:pPr>
        <w:jc w:val="both"/>
        <w:outlineLvl w:val="6"/>
        <w:rPr>
          <w:rFonts w:cs="Arial"/>
          <w:b/>
          <w:sz w:val="20"/>
          <w:szCs w:val="20"/>
        </w:rPr>
      </w:pPr>
    </w:p>
    <w:p w14:paraId="0FBEA9FB" w14:textId="77777777" w:rsidR="00382E82" w:rsidRPr="00EF1447" w:rsidRDefault="00382E82" w:rsidP="00382E82">
      <w:pPr>
        <w:jc w:val="both"/>
        <w:outlineLvl w:val="6"/>
        <w:rPr>
          <w:rFonts w:cs="Arial"/>
          <w:b/>
          <w:sz w:val="20"/>
          <w:szCs w:val="20"/>
        </w:rPr>
      </w:pPr>
      <w:r w:rsidRPr="00EF1447">
        <w:rPr>
          <w:rFonts w:cs="Arial"/>
          <w:b/>
          <w:sz w:val="20"/>
          <w:szCs w:val="20"/>
        </w:rPr>
        <w:t>Purpose</w:t>
      </w:r>
    </w:p>
    <w:p w14:paraId="208BB0B7" w14:textId="77777777" w:rsidR="00382E82" w:rsidRPr="00EF1447" w:rsidRDefault="00382E82" w:rsidP="00382E82">
      <w:pPr>
        <w:jc w:val="both"/>
        <w:rPr>
          <w:rFonts w:cs="Arial"/>
          <w:sz w:val="20"/>
          <w:szCs w:val="20"/>
        </w:rPr>
      </w:pPr>
      <w:r w:rsidRPr="00EF1447">
        <w:rPr>
          <w:rFonts w:cs="Arial"/>
          <w:sz w:val="20"/>
          <w:szCs w:val="20"/>
        </w:rPr>
        <w:t xml:space="preserve">To identify the hazards and implement control measures to those job activities that require workers to work alone whether it be for the whole or part of their job.   </w:t>
      </w:r>
    </w:p>
    <w:p w14:paraId="2A072E9B" w14:textId="77777777" w:rsidR="00382E82" w:rsidRPr="00EF1447" w:rsidRDefault="00382E82" w:rsidP="00382E82">
      <w:pPr>
        <w:jc w:val="both"/>
        <w:rPr>
          <w:rFonts w:cs="Arial"/>
          <w:sz w:val="20"/>
          <w:szCs w:val="20"/>
        </w:rPr>
      </w:pPr>
    </w:p>
    <w:p w14:paraId="7093A6C7" w14:textId="77777777" w:rsidR="00382E82" w:rsidRPr="00EF1447" w:rsidRDefault="00382E82" w:rsidP="00382E82">
      <w:pPr>
        <w:jc w:val="both"/>
        <w:outlineLvl w:val="6"/>
        <w:rPr>
          <w:rFonts w:cs="Arial"/>
          <w:b/>
          <w:sz w:val="20"/>
          <w:szCs w:val="20"/>
        </w:rPr>
      </w:pPr>
      <w:r w:rsidRPr="00EF1447">
        <w:rPr>
          <w:rFonts w:cs="Arial"/>
          <w:b/>
          <w:sz w:val="20"/>
          <w:szCs w:val="20"/>
        </w:rPr>
        <w:t>Scope</w:t>
      </w:r>
    </w:p>
    <w:p w14:paraId="6B722284" w14:textId="77777777" w:rsidR="00382E82" w:rsidRPr="00EF1447" w:rsidRDefault="00382E82" w:rsidP="00382E82">
      <w:pPr>
        <w:jc w:val="both"/>
        <w:rPr>
          <w:rFonts w:cs="Arial"/>
          <w:sz w:val="20"/>
          <w:szCs w:val="20"/>
        </w:rPr>
      </w:pPr>
      <w:r w:rsidRPr="00EF1447">
        <w:rPr>
          <w:rFonts w:cs="Arial"/>
          <w:sz w:val="20"/>
          <w:szCs w:val="20"/>
        </w:rPr>
        <w:t>This procedure covers all lone working job activities carried out by workers of the Pharmacy.</w:t>
      </w:r>
    </w:p>
    <w:p w14:paraId="14A31678" w14:textId="77777777" w:rsidR="00382E82" w:rsidRPr="00EF1447" w:rsidRDefault="00382E82" w:rsidP="00382E82">
      <w:pPr>
        <w:jc w:val="both"/>
        <w:rPr>
          <w:rFonts w:cs="Arial"/>
          <w:sz w:val="20"/>
          <w:szCs w:val="20"/>
        </w:rPr>
      </w:pPr>
    </w:p>
    <w:p w14:paraId="4FA1BE74" w14:textId="77777777" w:rsidR="00382E82" w:rsidRPr="00EF1447" w:rsidRDefault="00382E82" w:rsidP="00382E82">
      <w:pPr>
        <w:jc w:val="both"/>
        <w:outlineLvl w:val="6"/>
        <w:rPr>
          <w:rFonts w:cs="Arial"/>
          <w:b/>
          <w:sz w:val="20"/>
          <w:szCs w:val="20"/>
        </w:rPr>
      </w:pPr>
      <w:r w:rsidRPr="00EF1447">
        <w:rPr>
          <w:rFonts w:cs="Arial"/>
          <w:b/>
          <w:sz w:val="20"/>
          <w:szCs w:val="20"/>
        </w:rPr>
        <w:t>Responsibilities</w:t>
      </w:r>
    </w:p>
    <w:p w14:paraId="0B143F36" w14:textId="77777777" w:rsidR="00382E82" w:rsidRPr="00EF1447" w:rsidRDefault="00382E82" w:rsidP="00382E82">
      <w:pPr>
        <w:jc w:val="both"/>
        <w:rPr>
          <w:rFonts w:cs="Arial"/>
          <w:sz w:val="20"/>
          <w:szCs w:val="20"/>
        </w:rPr>
      </w:pPr>
      <w:r w:rsidRPr="00EF1447">
        <w:rPr>
          <w:rFonts w:cs="Arial"/>
          <w:sz w:val="20"/>
          <w:szCs w:val="20"/>
        </w:rPr>
        <w:t>Management is responsible for:</w:t>
      </w:r>
    </w:p>
    <w:p w14:paraId="22C9B0A5" w14:textId="77777777" w:rsidR="00382E82" w:rsidRPr="00EF1447" w:rsidRDefault="00382E82" w:rsidP="00382E82">
      <w:pPr>
        <w:numPr>
          <w:ilvl w:val="0"/>
          <w:numId w:val="70"/>
        </w:numPr>
        <w:jc w:val="both"/>
        <w:rPr>
          <w:rFonts w:cs="Arial"/>
          <w:sz w:val="20"/>
          <w:szCs w:val="20"/>
        </w:rPr>
      </w:pPr>
      <w:r w:rsidRPr="00EF1447">
        <w:rPr>
          <w:rFonts w:cs="Arial"/>
          <w:sz w:val="20"/>
          <w:szCs w:val="20"/>
        </w:rPr>
        <w:t>Identifying all the job activities in the Pharmacy that involve working alone.</w:t>
      </w:r>
    </w:p>
    <w:p w14:paraId="2E8A5BFF" w14:textId="77777777" w:rsidR="00382E82" w:rsidRPr="00EF1447" w:rsidRDefault="00382E82" w:rsidP="00382E82">
      <w:pPr>
        <w:numPr>
          <w:ilvl w:val="0"/>
          <w:numId w:val="70"/>
        </w:numPr>
        <w:jc w:val="both"/>
        <w:rPr>
          <w:rFonts w:cs="Arial"/>
          <w:sz w:val="20"/>
          <w:szCs w:val="20"/>
        </w:rPr>
      </w:pPr>
      <w:r w:rsidRPr="00EF1447">
        <w:rPr>
          <w:rFonts w:cs="Arial"/>
          <w:sz w:val="20"/>
          <w:szCs w:val="20"/>
        </w:rPr>
        <w:t>Undertaking a risk assessment on each of the activities</w:t>
      </w:r>
    </w:p>
    <w:p w14:paraId="0CF80601" w14:textId="77777777" w:rsidR="00382E82" w:rsidRPr="00EF1447" w:rsidRDefault="00382E82" w:rsidP="00382E82">
      <w:pPr>
        <w:numPr>
          <w:ilvl w:val="0"/>
          <w:numId w:val="70"/>
        </w:numPr>
        <w:jc w:val="both"/>
        <w:rPr>
          <w:rFonts w:cs="Arial"/>
          <w:sz w:val="20"/>
          <w:szCs w:val="20"/>
        </w:rPr>
      </w:pPr>
      <w:r w:rsidRPr="00EF1447">
        <w:rPr>
          <w:rFonts w:cs="Arial"/>
          <w:sz w:val="20"/>
          <w:szCs w:val="20"/>
        </w:rPr>
        <w:t>Implementing and monitoring the necessary control measures.</w:t>
      </w:r>
    </w:p>
    <w:p w14:paraId="220B08F7" w14:textId="77777777" w:rsidR="00382E82" w:rsidRPr="00EF1447" w:rsidRDefault="00382E82" w:rsidP="00382E82">
      <w:pPr>
        <w:jc w:val="both"/>
        <w:rPr>
          <w:rFonts w:cs="Arial"/>
          <w:sz w:val="20"/>
          <w:szCs w:val="20"/>
        </w:rPr>
      </w:pPr>
    </w:p>
    <w:p w14:paraId="1C63B2D7" w14:textId="77777777" w:rsidR="00382E82" w:rsidRPr="00EF1447" w:rsidRDefault="00382E82" w:rsidP="00382E82">
      <w:pPr>
        <w:jc w:val="both"/>
        <w:rPr>
          <w:rFonts w:cs="Arial"/>
          <w:sz w:val="20"/>
          <w:szCs w:val="20"/>
        </w:rPr>
      </w:pPr>
      <w:r w:rsidRPr="00EF1447">
        <w:rPr>
          <w:rFonts w:cs="Arial"/>
          <w:sz w:val="20"/>
          <w:szCs w:val="20"/>
        </w:rPr>
        <w:t>Workers that carry out lone working are responsible for:</w:t>
      </w:r>
    </w:p>
    <w:p w14:paraId="37D0A40B" w14:textId="77777777" w:rsidR="00382E82" w:rsidRPr="00EF1447" w:rsidRDefault="00382E82" w:rsidP="00382E82">
      <w:pPr>
        <w:numPr>
          <w:ilvl w:val="0"/>
          <w:numId w:val="71"/>
        </w:numPr>
        <w:jc w:val="both"/>
        <w:rPr>
          <w:rFonts w:cs="Arial"/>
          <w:sz w:val="20"/>
          <w:szCs w:val="20"/>
        </w:rPr>
      </w:pPr>
      <w:r w:rsidRPr="00EF1447">
        <w:rPr>
          <w:rFonts w:cs="Arial"/>
          <w:sz w:val="20"/>
          <w:szCs w:val="20"/>
        </w:rPr>
        <w:t>Following the necessary training, instructions and procedures relevant to the lone working activity</w:t>
      </w:r>
    </w:p>
    <w:p w14:paraId="5A320DD7" w14:textId="77777777" w:rsidR="00382E82" w:rsidRPr="00EF1447" w:rsidRDefault="00382E82" w:rsidP="00382E82">
      <w:pPr>
        <w:numPr>
          <w:ilvl w:val="0"/>
          <w:numId w:val="71"/>
        </w:numPr>
        <w:jc w:val="both"/>
        <w:rPr>
          <w:rFonts w:cs="Arial"/>
          <w:sz w:val="20"/>
          <w:szCs w:val="20"/>
        </w:rPr>
      </w:pPr>
      <w:r w:rsidRPr="00EF1447">
        <w:rPr>
          <w:rFonts w:cs="Arial"/>
          <w:sz w:val="20"/>
          <w:szCs w:val="20"/>
        </w:rPr>
        <w:t>Reporting any incidents or concerns as a result of lone working to Management.</w:t>
      </w:r>
    </w:p>
    <w:p w14:paraId="4D49D4C2" w14:textId="77777777" w:rsidR="00382E82" w:rsidRPr="00EF1447" w:rsidRDefault="00382E82" w:rsidP="00382E82">
      <w:pPr>
        <w:jc w:val="both"/>
        <w:rPr>
          <w:rFonts w:cs="Arial"/>
          <w:sz w:val="20"/>
          <w:szCs w:val="20"/>
        </w:rPr>
      </w:pPr>
    </w:p>
    <w:p w14:paraId="247406A5" w14:textId="77777777" w:rsidR="00382E82" w:rsidRPr="00EF1447" w:rsidRDefault="00382E82" w:rsidP="00382E82">
      <w:pPr>
        <w:jc w:val="both"/>
        <w:rPr>
          <w:rFonts w:cs="Arial"/>
          <w:b/>
          <w:sz w:val="20"/>
          <w:szCs w:val="20"/>
        </w:rPr>
      </w:pPr>
      <w:r w:rsidRPr="00EF1447">
        <w:rPr>
          <w:rFonts w:cs="Arial"/>
          <w:b/>
          <w:sz w:val="20"/>
          <w:szCs w:val="20"/>
        </w:rPr>
        <w:t>Procedure</w:t>
      </w:r>
    </w:p>
    <w:p w14:paraId="122FBE90" w14:textId="77777777" w:rsidR="00382E82" w:rsidRPr="00EF1447" w:rsidRDefault="00382E82" w:rsidP="00382E82">
      <w:pPr>
        <w:numPr>
          <w:ilvl w:val="0"/>
          <w:numId w:val="72"/>
        </w:numPr>
        <w:jc w:val="both"/>
        <w:rPr>
          <w:rFonts w:cs="Arial"/>
          <w:sz w:val="20"/>
          <w:szCs w:val="20"/>
        </w:rPr>
      </w:pPr>
      <w:r w:rsidRPr="00EF1447">
        <w:rPr>
          <w:rFonts w:cs="Arial"/>
          <w:sz w:val="20"/>
          <w:szCs w:val="20"/>
        </w:rPr>
        <w:t>Job activities that involve lone working will be identified and a risk assessment carried out on each.</w:t>
      </w:r>
    </w:p>
    <w:p w14:paraId="4CAE4CE3" w14:textId="77777777" w:rsidR="00382E82" w:rsidRPr="00EF1447" w:rsidRDefault="00382E82" w:rsidP="00382E82">
      <w:pPr>
        <w:numPr>
          <w:ilvl w:val="0"/>
          <w:numId w:val="72"/>
        </w:numPr>
        <w:jc w:val="both"/>
        <w:rPr>
          <w:rFonts w:cs="Arial"/>
          <w:sz w:val="20"/>
          <w:szCs w:val="20"/>
        </w:rPr>
      </w:pPr>
      <w:r w:rsidRPr="00EF1447">
        <w:rPr>
          <w:rFonts w:cs="Arial"/>
          <w:sz w:val="20"/>
          <w:szCs w:val="20"/>
        </w:rPr>
        <w:t>Where possible lone working will be not be carried out and at least two members of workers will be available.</w:t>
      </w:r>
    </w:p>
    <w:p w14:paraId="55C8919B" w14:textId="77777777" w:rsidR="00382E82" w:rsidRPr="00EF1447" w:rsidRDefault="00382E82" w:rsidP="00382E82">
      <w:pPr>
        <w:numPr>
          <w:ilvl w:val="0"/>
          <w:numId w:val="72"/>
        </w:numPr>
        <w:jc w:val="both"/>
        <w:rPr>
          <w:rFonts w:cs="Arial"/>
          <w:sz w:val="20"/>
          <w:szCs w:val="20"/>
        </w:rPr>
      </w:pPr>
      <w:r w:rsidRPr="00EF1447">
        <w:rPr>
          <w:rFonts w:cs="Arial"/>
          <w:sz w:val="20"/>
          <w:szCs w:val="20"/>
        </w:rPr>
        <w:t>Where lone working cannot be prevented then robust control measures and safe operating procedures will be put on place to ensure the risks are reduced to the lowest reasonably practicable.</w:t>
      </w:r>
    </w:p>
    <w:p w14:paraId="0A86CBCB" w14:textId="77777777" w:rsidR="00382E82" w:rsidRPr="00EF1447" w:rsidRDefault="00382E82" w:rsidP="00382E82">
      <w:pPr>
        <w:numPr>
          <w:ilvl w:val="0"/>
          <w:numId w:val="72"/>
        </w:numPr>
        <w:jc w:val="both"/>
        <w:rPr>
          <w:rFonts w:cs="Arial"/>
          <w:sz w:val="20"/>
          <w:szCs w:val="20"/>
        </w:rPr>
      </w:pPr>
      <w:r w:rsidRPr="00EF1447">
        <w:rPr>
          <w:rFonts w:cs="Arial"/>
          <w:sz w:val="20"/>
          <w:szCs w:val="20"/>
        </w:rPr>
        <w:t>Workers will be given the necessary training and instruction on the safe operating procedures related to their lone working activities.</w:t>
      </w:r>
    </w:p>
    <w:p w14:paraId="7044CE1C" w14:textId="77777777" w:rsidR="00382E82" w:rsidRPr="00EF1447" w:rsidRDefault="00382E82" w:rsidP="00382E82">
      <w:pPr>
        <w:numPr>
          <w:ilvl w:val="0"/>
          <w:numId w:val="72"/>
        </w:numPr>
        <w:jc w:val="both"/>
        <w:rPr>
          <w:rFonts w:cs="Arial"/>
          <w:sz w:val="20"/>
          <w:szCs w:val="20"/>
        </w:rPr>
      </w:pPr>
      <w:r w:rsidRPr="00EF1447">
        <w:rPr>
          <w:rFonts w:cs="Arial"/>
          <w:sz w:val="20"/>
          <w:szCs w:val="20"/>
        </w:rPr>
        <w:t>Any incidents occurring whilst workers are working alone will always be investigated to ensure the risks are still being maintained at a reasonable level.</w:t>
      </w:r>
    </w:p>
    <w:p w14:paraId="1AA3FE30" w14:textId="77777777" w:rsidR="00382E82" w:rsidRPr="00EF1447" w:rsidRDefault="00382E82" w:rsidP="00382E82">
      <w:pPr>
        <w:numPr>
          <w:ilvl w:val="0"/>
          <w:numId w:val="72"/>
        </w:numPr>
        <w:jc w:val="both"/>
        <w:rPr>
          <w:rFonts w:cs="Arial"/>
          <w:sz w:val="20"/>
          <w:szCs w:val="20"/>
        </w:rPr>
      </w:pPr>
      <w:r w:rsidRPr="00EF1447">
        <w:rPr>
          <w:rFonts w:cs="Arial"/>
          <w:sz w:val="20"/>
          <w:szCs w:val="20"/>
        </w:rPr>
        <w:t>Keep records of all risk assessments and incident reports.</w:t>
      </w:r>
    </w:p>
    <w:p w14:paraId="205B2E36" w14:textId="77777777" w:rsidR="00382E82" w:rsidRPr="00EF1447" w:rsidRDefault="00382E82" w:rsidP="00382E82">
      <w:pPr>
        <w:jc w:val="both"/>
        <w:rPr>
          <w:rFonts w:cs="Arial"/>
          <w:sz w:val="20"/>
          <w:szCs w:val="20"/>
        </w:rPr>
      </w:pPr>
    </w:p>
    <w:p w14:paraId="5879454F" w14:textId="1977AB18" w:rsidR="00802DF6" w:rsidRPr="00382E82" w:rsidRDefault="00802DF6" w:rsidP="00382E82">
      <w:bookmarkStart w:id="0" w:name="_GoBack"/>
      <w:bookmarkEnd w:id="0"/>
    </w:p>
    <w:sectPr w:rsidR="00802DF6" w:rsidRPr="00382E82" w:rsidSect="00396ABF">
      <w:headerReference w:type="default" r:id="rId8"/>
      <w:footerReference w:type="default" r:id="rId9"/>
      <w:pgSz w:w="11907" w:h="16840" w:code="9"/>
      <w:pgMar w:top="1304" w:right="1134" w:bottom="1135" w:left="1162" w:header="567" w:footer="3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912866" w14:textId="77777777" w:rsidR="00CD43EF" w:rsidRDefault="00CD43EF" w:rsidP="00E9024D">
      <w:r>
        <w:separator/>
      </w:r>
    </w:p>
  </w:endnote>
  <w:endnote w:type="continuationSeparator" w:id="0">
    <w:p w14:paraId="2D2134D5" w14:textId="77777777" w:rsidR="00CD43EF" w:rsidRDefault="00CD43EF" w:rsidP="00E90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Bol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6D0CD" w14:textId="77777777" w:rsidR="00382E82" w:rsidRPr="00EF1447" w:rsidRDefault="00382E82" w:rsidP="00382E82">
    <w:pPr>
      <w:tabs>
        <w:tab w:val="right" w:pos="10345"/>
      </w:tabs>
      <w:spacing w:before="60"/>
      <w:rPr>
        <w:rFonts w:ascii="Century Gothic" w:hAnsi="Century Gothic"/>
        <w:sz w:val="15"/>
        <w:szCs w:val="15"/>
      </w:rPr>
    </w:pPr>
    <w:r w:rsidRPr="00EF1447">
      <w:rPr>
        <w:rFonts w:ascii="Century Gothic" w:hAnsi="Century Gothic"/>
        <w:sz w:val="15"/>
        <w:szCs w:val="15"/>
      </w:rPr>
      <w:t>Generic Policy &amp; Procedures Manual –</w:t>
    </w:r>
    <w:r w:rsidRPr="00EF1447">
      <w:rPr>
        <w:rFonts w:ascii="Century Gothic" w:hAnsi="Century Gothic" w:cs="Arial"/>
        <w:sz w:val="15"/>
        <w:szCs w:val="15"/>
      </w:rPr>
      <w:t xml:space="preserve"> </w:t>
    </w:r>
    <w:r w:rsidRPr="00EF1447">
      <w:rPr>
        <w:rFonts w:ascii="Century Gothic" w:hAnsi="Century Gothic"/>
        <w:sz w:val="15"/>
        <w:szCs w:val="15"/>
      </w:rPr>
      <w:t xml:space="preserve">Version 4 – March 2017 </w:t>
    </w:r>
  </w:p>
  <w:p w14:paraId="3D853199" w14:textId="77777777" w:rsidR="00382E82" w:rsidRPr="00EF1447" w:rsidRDefault="00382E82" w:rsidP="00382E82">
    <w:pPr>
      <w:tabs>
        <w:tab w:val="right" w:pos="10345"/>
      </w:tabs>
      <w:spacing w:before="60"/>
      <w:jc w:val="both"/>
      <w:rPr>
        <w:rFonts w:ascii="Century Gothic" w:hAnsi="Century Gothic"/>
        <w:sz w:val="15"/>
        <w:szCs w:val="15"/>
      </w:rPr>
    </w:pPr>
    <w:r w:rsidRPr="00EF1447">
      <w:rPr>
        <w:rFonts w:ascii="Century Gothic" w:hAnsi="Century Gothic"/>
        <w:sz w:val="15"/>
        <w:szCs w:val="15"/>
      </w:rPr>
      <w:t xml:space="preserve">This document provides generic WHS information only and should not be considered as a WHS procedure until adapted for your workplace in accordance with the </w:t>
    </w:r>
    <w:proofErr w:type="spellStart"/>
    <w:r w:rsidRPr="00EF1447">
      <w:rPr>
        <w:rFonts w:ascii="Century Gothic" w:hAnsi="Century Gothic"/>
        <w:sz w:val="15"/>
        <w:szCs w:val="15"/>
      </w:rPr>
      <w:t>GuildSafe</w:t>
    </w:r>
    <w:proofErr w:type="spellEnd"/>
    <w:r w:rsidRPr="00EF1447">
      <w:rPr>
        <w:rFonts w:ascii="Century Gothic" w:hAnsi="Century Gothic"/>
        <w:sz w:val="15"/>
        <w:szCs w:val="15"/>
      </w:rPr>
      <w:t xml:space="preserve"> program. It is not a comprehensive statement of WHS laws or requirements and is not intended as legal advice. Its use is subject to the </w:t>
    </w:r>
    <w:proofErr w:type="spellStart"/>
    <w:r w:rsidRPr="00EF1447">
      <w:rPr>
        <w:rFonts w:ascii="Century Gothic" w:hAnsi="Century Gothic"/>
        <w:sz w:val="15"/>
        <w:szCs w:val="15"/>
      </w:rPr>
      <w:t>GuildSafe</w:t>
    </w:r>
    <w:proofErr w:type="spellEnd"/>
    <w:r w:rsidRPr="00EF1447">
      <w:rPr>
        <w:rFonts w:ascii="Century Gothic" w:hAnsi="Century Gothic"/>
        <w:sz w:val="15"/>
        <w:szCs w:val="15"/>
      </w:rPr>
      <w:t xml:space="preserve"> Terms of Use and Disclaimer accessible on the </w:t>
    </w:r>
    <w:proofErr w:type="spellStart"/>
    <w:r w:rsidRPr="00EF1447">
      <w:rPr>
        <w:rFonts w:ascii="Century Gothic" w:hAnsi="Century Gothic"/>
        <w:sz w:val="15"/>
        <w:szCs w:val="15"/>
      </w:rPr>
      <w:t>GuildSafe</w:t>
    </w:r>
    <w:proofErr w:type="spellEnd"/>
    <w:r w:rsidRPr="00EF1447">
      <w:rPr>
        <w:rFonts w:ascii="Century Gothic" w:hAnsi="Century Gothic"/>
        <w:sz w:val="15"/>
        <w:szCs w:val="15"/>
      </w:rPr>
      <w:t xml:space="preserve"> home page and link at the foot of each screen on </w:t>
    </w:r>
    <w:hyperlink r:id="rId1" w:history="1">
      <w:r w:rsidRPr="00EF1447">
        <w:rPr>
          <w:rFonts w:ascii="Century Gothic" w:hAnsi="Century Gothic"/>
          <w:color w:val="0000FF"/>
          <w:sz w:val="15"/>
          <w:szCs w:val="15"/>
          <w:u w:val="single"/>
        </w:rPr>
        <w:t>www.guildsafe.com.au</w:t>
      </w:r>
    </w:hyperlink>
  </w:p>
  <w:p w14:paraId="6C44CEF1" w14:textId="70E94B9E" w:rsidR="0009613F" w:rsidRPr="00382E82" w:rsidRDefault="0009613F" w:rsidP="00382E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8FF77E" w14:textId="77777777" w:rsidR="00CD43EF" w:rsidRDefault="00CD43EF" w:rsidP="00E9024D">
      <w:r>
        <w:separator/>
      </w:r>
    </w:p>
  </w:footnote>
  <w:footnote w:type="continuationSeparator" w:id="0">
    <w:p w14:paraId="47ADB346" w14:textId="77777777" w:rsidR="00CD43EF" w:rsidRDefault="00CD43EF" w:rsidP="00E90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132F5" w14:textId="51AC0D7B" w:rsidR="0009613F" w:rsidRPr="00FA4ADB" w:rsidRDefault="00BC1B05" w:rsidP="00175980">
    <w:pPr>
      <w:pStyle w:val="Header"/>
      <w:jc w:val="right"/>
      <w:rPr>
        <w:sz w:val="2"/>
        <w:szCs w:val="2"/>
      </w:rPr>
    </w:pPr>
    <w:r>
      <w:rPr>
        <w:noProof/>
        <w:sz w:val="2"/>
        <w:szCs w:val="2"/>
      </w:rPr>
      <w:drawing>
        <wp:inline distT="0" distB="0" distL="0" distR="0" wp14:anchorId="508E0977" wp14:editId="09163341">
          <wp:extent cx="2145600" cy="73737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uildSafe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5600" cy="7373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0A4C4738"/>
    <w:lvl w:ilvl="0">
      <w:start w:val="1"/>
      <w:numFmt w:val="bullet"/>
      <w:pStyle w:val="ListBullet3"/>
      <w:lvlText w:val="–"/>
      <w:lvlJc w:val="left"/>
      <w:pPr>
        <w:tabs>
          <w:tab w:val="num" w:pos="1074"/>
        </w:tabs>
        <w:ind w:left="1074" w:hanging="360"/>
      </w:pPr>
      <w:rPr>
        <w:rFonts w:ascii="Arial" w:hAnsi="Arial" w:hint="default"/>
        <w:color w:val="0096C9"/>
      </w:rPr>
    </w:lvl>
  </w:abstractNum>
  <w:abstractNum w:abstractNumId="1" w15:restartNumberingAfterBreak="0">
    <w:nsid w:val="FFFFFF83"/>
    <w:multiLevelType w:val="singleLevel"/>
    <w:tmpl w:val="7AC0925E"/>
    <w:lvl w:ilvl="0">
      <w:start w:val="1"/>
      <w:numFmt w:val="bullet"/>
      <w:pStyle w:val="ListBullet2"/>
      <w:lvlText w:val="–"/>
      <w:lvlJc w:val="left"/>
      <w:pPr>
        <w:tabs>
          <w:tab w:val="num" w:pos="717"/>
        </w:tabs>
        <w:ind w:left="717" w:hanging="360"/>
      </w:pPr>
      <w:rPr>
        <w:rFonts w:ascii="Arial" w:hAnsi="Arial" w:hint="default"/>
        <w:color w:val="0096C9"/>
      </w:rPr>
    </w:lvl>
  </w:abstractNum>
  <w:abstractNum w:abstractNumId="2" w15:restartNumberingAfterBreak="0">
    <w:nsid w:val="FFFFFF89"/>
    <w:multiLevelType w:val="singleLevel"/>
    <w:tmpl w:val="77FC971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96C9"/>
      </w:rPr>
    </w:lvl>
  </w:abstractNum>
  <w:abstractNum w:abstractNumId="3" w15:restartNumberingAfterBreak="0">
    <w:nsid w:val="012A576F"/>
    <w:multiLevelType w:val="hybridMultilevel"/>
    <w:tmpl w:val="26B43AFA"/>
    <w:lvl w:ilvl="0" w:tplc="B8F8881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345DCC"/>
    <w:multiLevelType w:val="hybridMultilevel"/>
    <w:tmpl w:val="58DA35A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1682FF0"/>
    <w:multiLevelType w:val="hybridMultilevel"/>
    <w:tmpl w:val="797E6DEC"/>
    <w:lvl w:ilvl="0" w:tplc="B8F8881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1B1161E"/>
    <w:multiLevelType w:val="hybridMultilevel"/>
    <w:tmpl w:val="69A2DA38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1DE6302"/>
    <w:multiLevelType w:val="hybridMultilevel"/>
    <w:tmpl w:val="5FF0FCC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1F4284B"/>
    <w:multiLevelType w:val="hybridMultilevel"/>
    <w:tmpl w:val="E6B679B4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3F73836"/>
    <w:multiLevelType w:val="hybridMultilevel"/>
    <w:tmpl w:val="7076FDF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458523A"/>
    <w:multiLevelType w:val="hybridMultilevel"/>
    <w:tmpl w:val="65BEA15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4816E39"/>
    <w:multiLevelType w:val="hybridMultilevel"/>
    <w:tmpl w:val="403EDF84"/>
    <w:lvl w:ilvl="0" w:tplc="D4AEB4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F411E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60052F9"/>
    <w:multiLevelType w:val="hybridMultilevel"/>
    <w:tmpl w:val="C46C120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66C14D1"/>
    <w:multiLevelType w:val="hybridMultilevel"/>
    <w:tmpl w:val="798A3C0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68137E3"/>
    <w:multiLevelType w:val="hybridMultilevel"/>
    <w:tmpl w:val="BDCE02C0"/>
    <w:lvl w:ilvl="0" w:tplc="42505038">
      <w:start w:val="1"/>
      <w:numFmt w:val="bullet"/>
      <w:lvlText w:val=""/>
      <w:lvlJc w:val="left"/>
      <w:pPr>
        <w:tabs>
          <w:tab w:val="num" w:pos="397"/>
        </w:tabs>
        <w:ind w:left="397" w:hanging="284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6AA6611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7" w15:restartNumberingAfterBreak="0">
    <w:nsid w:val="06CF519C"/>
    <w:multiLevelType w:val="hybridMultilevel"/>
    <w:tmpl w:val="1084DD72"/>
    <w:lvl w:ilvl="0" w:tplc="F12CEB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8170F7D"/>
    <w:multiLevelType w:val="hybridMultilevel"/>
    <w:tmpl w:val="06148B72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8F8881A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  <w:sz w:val="20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9DA21CE"/>
    <w:multiLevelType w:val="hybridMultilevel"/>
    <w:tmpl w:val="317E08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A7A0B4D"/>
    <w:multiLevelType w:val="hybridMultilevel"/>
    <w:tmpl w:val="8CFE5266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0C414619"/>
    <w:multiLevelType w:val="hybridMultilevel"/>
    <w:tmpl w:val="C17E765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0E515BC3"/>
    <w:multiLevelType w:val="hybridMultilevel"/>
    <w:tmpl w:val="31D667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EBE405A"/>
    <w:multiLevelType w:val="hybridMultilevel"/>
    <w:tmpl w:val="FB00DCFE"/>
    <w:lvl w:ilvl="0" w:tplc="B8F8881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F794829"/>
    <w:multiLevelType w:val="hybridMultilevel"/>
    <w:tmpl w:val="368E3D6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01F3AAE"/>
    <w:multiLevelType w:val="hybridMultilevel"/>
    <w:tmpl w:val="DA54474C"/>
    <w:lvl w:ilvl="0" w:tplc="B8F8881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3781987"/>
    <w:multiLevelType w:val="hybridMultilevel"/>
    <w:tmpl w:val="FAAE729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147D21E1"/>
    <w:multiLevelType w:val="hybridMultilevel"/>
    <w:tmpl w:val="E3CEF85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165D1303"/>
    <w:multiLevelType w:val="hybridMultilevel"/>
    <w:tmpl w:val="FBC2EAC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16A01AD2"/>
    <w:multiLevelType w:val="hybridMultilevel"/>
    <w:tmpl w:val="87D44B74"/>
    <w:lvl w:ilvl="0" w:tplc="9C8C54F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83265EB"/>
    <w:multiLevelType w:val="hybridMultilevel"/>
    <w:tmpl w:val="7C26331A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184966AB"/>
    <w:multiLevelType w:val="hybridMultilevel"/>
    <w:tmpl w:val="033EC7F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19173573"/>
    <w:multiLevelType w:val="hybridMultilevel"/>
    <w:tmpl w:val="6C70928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1A544A5E"/>
    <w:multiLevelType w:val="hybridMultilevel"/>
    <w:tmpl w:val="75166EF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1B497490"/>
    <w:multiLevelType w:val="hybridMultilevel"/>
    <w:tmpl w:val="F6083E6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1C5766CD"/>
    <w:multiLevelType w:val="hybridMultilevel"/>
    <w:tmpl w:val="3B045B1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C936A3D"/>
    <w:multiLevelType w:val="hybridMultilevel"/>
    <w:tmpl w:val="E56E72BA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1D6560E5"/>
    <w:multiLevelType w:val="hybridMultilevel"/>
    <w:tmpl w:val="ED58FED0"/>
    <w:lvl w:ilvl="0" w:tplc="42505038">
      <w:start w:val="1"/>
      <w:numFmt w:val="bullet"/>
      <w:lvlText w:val=""/>
      <w:lvlJc w:val="left"/>
      <w:pPr>
        <w:tabs>
          <w:tab w:val="num" w:pos="397"/>
        </w:tabs>
        <w:ind w:left="397" w:hanging="284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FF701E5"/>
    <w:multiLevelType w:val="hybridMultilevel"/>
    <w:tmpl w:val="A216C3FC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217B1BB0"/>
    <w:multiLevelType w:val="hybridMultilevel"/>
    <w:tmpl w:val="DB863AC8"/>
    <w:lvl w:ilvl="0" w:tplc="42505038">
      <w:start w:val="1"/>
      <w:numFmt w:val="bullet"/>
      <w:lvlText w:val=""/>
      <w:lvlJc w:val="left"/>
      <w:pPr>
        <w:tabs>
          <w:tab w:val="num" w:pos="397"/>
        </w:tabs>
        <w:ind w:left="397" w:hanging="284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5223C7D"/>
    <w:multiLevelType w:val="hybridMultilevel"/>
    <w:tmpl w:val="8D068F1A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25850F37"/>
    <w:multiLevelType w:val="hybridMultilevel"/>
    <w:tmpl w:val="C85E7B96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2B4B278B"/>
    <w:multiLevelType w:val="hybridMultilevel"/>
    <w:tmpl w:val="872E98B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2C840E7D"/>
    <w:multiLevelType w:val="hybridMultilevel"/>
    <w:tmpl w:val="F34C32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DA712CC"/>
    <w:multiLevelType w:val="hybridMultilevel"/>
    <w:tmpl w:val="04162778"/>
    <w:lvl w:ilvl="0" w:tplc="B8F8881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EE66761"/>
    <w:multiLevelType w:val="hybridMultilevel"/>
    <w:tmpl w:val="A6B4F334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2FBA2B7A"/>
    <w:multiLevelType w:val="hybridMultilevel"/>
    <w:tmpl w:val="28722256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31AB1CF5"/>
    <w:multiLevelType w:val="hybridMultilevel"/>
    <w:tmpl w:val="58343DA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327269F3"/>
    <w:multiLevelType w:val="hybridMultilevel"/>
    <w:tmpl w:val="9BF2224A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9" w15:restartNumberingAfterBreak="0">
    <w:nsid w:val="337A0E4F"/>
    <w:multiLevelType w:val="hybridMultilevel"/>
    <w:tmpl w:val="BC76942C"/>
    <w:lvl w:ilvl="0" w:tplc="A11C48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4445313"/>
    <w:multiLevelType w:val="hybridMultilevel"/>
    <w:tmpl w:val="A2C04FC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35E979B1"/>
    <w:multiLevelType w:val="multilevel"/>
    <w:tmpl w:val="4FF4AD9C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  <w:rPr>
        <w:rFonts w:ascii="Arial Bold" w:hAnsi="Arial Bold" w:hint="default"/>
        <w:b/>
        <w:i w:val="0"/>
        <w:color w:val="9F0029"/>
        <w:sz w:val="32"/>
      </w:rPr>
    </w:lvl>
    <w:lvl w:ilvl="1">
      <w:start w:val="1"/>
      <w:numFmt w:val="decimal"/>
      <w:lvlRestart w:val="0"/>
      <w:lvlText w:val="%2."/>
      <w:lvlJc w:val="left"/>
      <w:pPr>
        <w:tabs>
          <w:tab w:val="num" w:pos="907"/>
        </w:tabs>
        <w:ind w:left="0" w:firstLine="0"/>
      </w:pPr>
      <w:rPr>
        <w:rFonts w:ascii="Arial" w:hAnsi="Arial" w:hint="default"/>
        <w:b w:val="0"/>
        <w:i w:val="0"/>
        <w:color w:val="0096C9"/>
        <w:sz w:val="36"/>
      </w:rPr>
    </w:lvl>
    <w:lvl w:ilvl="2">
      <w:start w:val="1"/>
      <w:numFmt w:val="decimal"/>
      <w:pStyle w:val="Heading3"/>
      <w:lvlText w:val="%2.%3"/>
      <w:lvlJc w:val="left"/>
      <w:pPr>
        <w:tabs>
          <w:tab w:val="num" w:pos="907"/>
        </w:tabs>
        <w:ind w:left="0" w:firstLine="0"/>
      </w:pPr>
      <w:rPr>
        <w:rFonts w:ascii="Arial" w:hAnsi="Arial" w:hint="default"/>
        <w:b w:val="0"/>
        <w:i w:val="0"/>
        <w:color w:val="58595B"/>
        <w:sz w:val="28"/>
      </w:rPr>
    </w:lvl>
    <w:lvl w:ilvl="3">
      <w:start w:val="1"/>
      <w:numFmt w:val="decimal"/>
      <w:pStyle w:val="Heading4"/>
      <w:lvlText w:val="%2.%3.%4"/>
      <w:lvlJc w:val="left"/>
      <w:pPr>
        <w:tabs>
          <w:tab w:val="num" w:pos="907"/>
        </w:tabs>
        <w:ind w:left="0" w:firstLine="0"/>
      </w:pPr>
      <w:rPr>
        <w:rFonts w:ascii="Arial Bold" w:hAnsi="Arial Bold" w:hint="default"/>
        <w:b/>
        <w:i w:val="0"/>
        <w:color w:val="58595B"/>
        <w:sz w:val="24"/>
      </w:rPr>
    </w:lvl>
    <w:lvl w:ilvl="4">
      <w:start w:val="1"/>
      <w:numFmt w:val="lowerRoman"/>
      <w:pStyle w:val="Heading5"/>
      <w:lvlText w:val="%5."/>
      <w:lvlJc w:val="left"/>
      <w:pPr>
        <w:tabs>
          <w:tab w:val="num" w:pos="357"/>
        </w:tabs>
        <w:ind w:left="720" w:hanging="363"/>
      </w:pPr>
      <w:rPr>
        <w:rFonts w:ascii="Arial" w:hAnsi="Arial" w:hint="default"/>
        <w:b w:val="0"/>
        <w:i w:val="0"/>
        <w:color w:val="58595B"/>
        <w:sz w:val="22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357"/>
        </w:tabs>
        <w:ind w:left="720" w:hanging="363"/>
      </w:pPr>
      <w:rPr>
        <w:rFonts w:ascii="Arial" w:hAnsi="Arial" w:hint="default"/>
        <w:b w:val="0"/>
        <w:i w:val="0"/>
        <w:color w:val="58595B"/>
        <w:sz w:val="22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2" w15:restartNumberingAfterBreak="0">
    <w:nsid w:val="3A46558F"/>
    <w:multiLevelType w:val="hybridMultilevel"/>
    <w:tmpl w:val="51B6103C"/>
    <w:lvl w:ilvl="0" w:tplc="B8F8881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A5E7182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4" w15:restartNumberingAfterBreak="0">
    <w:nsid w:val="3A7B2E6A"/>
    <w:multiLevelType w:val="hybridMultilevel"/>
    <w:tmpl w:val="AFB440B6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3A910B65"/>
    <w:multiLevelType w:val="hybridMultilevel"/>
    <w:tmpl w:val="9C54BCF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3BCC37A0"/>
    <w:multiLevelType w:val="hybridMultilevel"/>
    <w:tmpl w:val="9E5C9E26"/>
    <w:lvl w:ilvl="0" w:tplc="C344B8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D6E5FF2"/>
    <w:multiLevelType w:val="hybridMultilevel"/>
    <w:tmpl w:val="22FC63FA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3E644678"/>
    <w:multiLevelType w:val="hybridMultilevel"/>
    <w:tmpl w:val="417CA01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3F3C3508"/>
    <w:multiLevelType w:val="hybridMultilevel"/>
    <w:tmpl w:val="61D2375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3FB83279"/>
    <w:multiLevelType w:val="hybridMultilevel"/>
    <w:tmpl w:val="FA006F1A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1" w15:restartNumberingAfterBreak="0">
    <w:nsid w:val="40C57ED1"/>
    <w:multiLevelType w:val="hybridMultilevel"/>
    <w:tmpl w:val="D29AD716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41482CA4"/>
    <w:multiLevelType w:val="hybridMultilevel"/>
    <w:tmpl w:val="97F2C82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428A77AB"/>
    <w:multiLevelType w:val="hybridMultilevel"/>
    <w:tmpl w:val="464AE0AE"/>
    <w:lvl w:ilvl="0" w:tplc="42505038">
      <w:start w:val="1"/>
      <w:numFmt w:val="bullet"/>
      <w:lvlText w:val=""/>
      <w:lvlJc w:val="left"/>
      <w:pPr>
        <w:tabs>
          <w:tab w:val="num" w:pos="397"/>
        </w:tabs>
        <w:ind w:left="397" w:hanging="284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4024560"/>
    <w:multiLevelType w:val="hybridMultilevel"/>
    <w:tmpl w:val="FC0AAF78"/>
    <w:lvl w:ilvl="0" w:tplc="D4AEB4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4D0177F"/>
    <w:multiLevelType w:val="hybridMultilevel"/>
    <w:tmpl w:val="48C888A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5451E15"/>
    <w:multiLevelType w:val="hybridMultilevel"/>
    <w:tmpl w:val="A8F0A8E6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47704A6E"/>
    <w:multiLevelType w:val="hybridMultilevel"/>
    <w:tmpl w:val="4AFC2218"/>
    <w:lvl w:ilvl="0" w:tplc="32B4A50C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B0B3829"/>
    <w:multiLevelType w:val="hybridMultilevel"/>
    <w:tmpl w:val="760892B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F205764"/>
    <w:multiLevelType w:val="hybridMultilevel"/>
    <w:tmpl w:val="BAAA9C6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50C96E97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1" w15:restartNumberingAfterBreak="0">
    <w:nsid w:val="5338658E"/>
    <w:multiLevelType w:val="hybridMultilevel"/>
    <w:tmpl w:val="7E7CBA0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54C67E3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3" w15:restartNumberingAfterBreak="0">
    <w:nsid w:val="55C658DE"/>
    <w:multiLevelType w:val="hybridMultilevel"/>
    <w:tmpl w:val="206887D4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58143BC8"/>
    <w:multiLevelType w:val="hybridMultilevel"/>
    <w:tmpl w:val="4BB2758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58C679D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6" w15:restartNumberingAfterBreak="0">
    <w:nsid w:val="5AA70896"/>
    <w:multiLevelType w:val="hybridMultilevel"/>
    <w:tmpl w:val="3B744DC2"/>
    <w:lvl w:ilvl="0" w:tplc="187CBA22">
      <w:start w:val="1"/>
      <w:numFmt w:val="bullet"/>
      <w:pStyle w:val="Table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0096C9"/>
      </w:rPr>
    </w:lvl>
    <w:lvl w:ilvl="1" w:tplc="50065FE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7DE32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9474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5A4D9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71802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7088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7692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D9622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F884260"/>
    <w:multiLevelType w:val="hybridMultilevel"/>
    <w:tmpl w:val="43A8032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2220A89"/>
    <w:multiLevelType w:val="hybridMultilevel"/>
    <w:tmpl w:val="AFFE3CFA"/>
    <w:lvl w:ilvl="0" w:tplc="9C8C54F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2E36C54"/>
    <w:multiLevelType w:val="hybridMultilevel"/>
    <w:tmpl w:val="5DC4A56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63113DE3"/>
    <w:multiLevelType w:val="hybridMultilevel"/>
    <w:tmpl w:val="FF3C4F16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66824AE5"/>
    <w:multiLevelType w:val="hybridMultilevel"/>
    <w:tmpl w:val="F97C931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8844F9F"/>
    <w:multiLevelType w:val="hybridMultilevel"/>
    <w:tmpl w:val="8B8CFDC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8914156"/>
    <w:multiLevelType w:val="hybridMultilevel"/>
    <w:tmpl w:val="904A0074"/>
    <w:lvl w:ilvl="0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4" w15:restartNumberingAfterBreak="0">
    <w:nsid w:val="6B9908A3"/>
    <w:multiLevelType w:val="hybridMultilevel"/>
    <w:tmpl w:val="E69EB7CE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5" w15:restartNumberingAfterBreak="0">
    <w:nsid w:val="6BF855C3"/>
    <w:multiLevelType w:val="hybridMultilevel"/>
    <w:tmpl w:val="9EAE1F00"/>
    <w:lvl w:ilvl="0" w:tplc="0C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6" w15:restartNumberingAfterBreak="0">
    <w:nsid w:val="6D971A7C"/>
    <w:multiLevelType w:val="hybridMultilevel"/>
    <w:tmpl w:val="64883E8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7" w15:restartNumberingAfterBreak="0">
    <w:nsid w:val="6E34033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8" w15:restartNumberingAfterBreak="0">
    <w:nsid w:val="6F943F6F"/>
    <w:multiLevelType w:val="hybridMultilevel"/>
    <w:tmpl w:val="954E777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9" w15:restartNumberingAfterBreak="0">
    <w:nsid w:val="71CE4321"/>
    <w:multiLevelType w:val="hybridMultilevel"/>
    <w:tmpl w:val="0180E00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2200ED6"/>
    <w:multiLevelType w:val="hybridMultilevel"/>
    <w:tmpl w:val="BA689A3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1" w15:restartNumberingAfterBreak="0">
    <w:nsid w:val="723362EA"/>
    <w:multiLevelType w:val="hybridMultilevel"/>
    <w:tmpl w:val="0F1AA24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2" w15:restartNumberingAfterBreak="0">
    <w:nsid w:val="753424D8"/>
    <w:multiLevelType w:val="hybridMultilevel"/>
    <w:tmpl w:val="8E50F694"/>
    <w:lvl w:ilvl="0" w:tplc="42505038">
      <w:start w:val="1"/>
      <w:numFmt w:val="bullet"/>
      <w:lvlText w:val=""/>
      <w:lvlJc w:val="left"/>
      <w:pPr>
        <w:tabs>
          <w:tab w:val="num" w:pos="397"/>
        </w:tabs>
        <w:ind w:left="397" w:hanging="284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87566B1"/>
    <w:multiLevelType w:val="hybridMultilevel"/>
    <w:tmpl w:val="BAB404C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8D142FD"/>
    <w:multiLevelType w:val="hybridMultilevel"/>
    <w:tmpl w:val="3BF8025E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5" w15:restartNumberingAfterBreak="0">
    <w:nsid w:val="79533D1A"/>
    <w:multiLevelType w:val="hybridMultilevel"/>
    <w:tmpl w:val="B36CA9E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CC31595"/>
    <w:multiLevelType w:val="hybridMultilevel"/>
    <w:tmpl w:val="45E6FE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DF913B1"/>
    <w:multiLevelType w:val="hybridMultilevel"/>
    <w:tmpl w:val="273A25E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8" w15:restartNumberingAfterBreak="0">
    <w:nsid w:val="7FC04F80"/>
    <w:multiLevelType w:val="hybridMultilevel"/>
    <w:tmpl w:val="3D600FC4"/>
    <w:lvl w:ilvl="0" w:tplc="B8F8881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FF82EF6"/>
    <w:multiLevelType w:val="hybridMultilevel"/>
    <w:tmpl w:val="96C468E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1"/>
  </w:num>
  <w:num w:numId="5">
    <w:abstractNumId w:val="76"/>
  </w:num>
  <w:num w:numId="6">
    <w:abstractNumId w:val="28"/>
  </w:num>
  <w:num w:numId="7">
    <w:abstractNumId w:val="39"/>
  </w:num>
  <w:num w:numId="8">
    <w:abstractNumId w:val="63"/>
  </w:num>
  <w:num w:numId="9">
    <w:abstractNumId w:val="15"/>
  </w:num>
  <w:num w:numId="10">
    <w:abstractNumId w:val="92"/>
  </w:num>
  <w:num w:numId="11">
    <w:abstractNumId w:val="37"/>
  </w:num>
  <w:num w:numId="12">
    <w:abstractNumId w:val="38"/>
  </w:num>
  <w:num w:numId="13">
    <w:abstractNumId w:val="6"/>
  </w:num>
  <w:num w:numId="14">
    <w:abstractNumId w:val="96"/>
  </w:num>
  <w:num w:numId="15">
    <w:abstractNumId w:val="43"/>
  </w:num>
  <w:num w:numId="16">
    <w:abstractNumId w:val="22"/>
  </w:num>
  <w:num w:numId="17">
    <w:abstractNumId w:val="98"/>
  </w:num>
  <w:num w:numId="18">
    <w:abstractNumId w:val="23"/>
  </w:num>
  <w:num w:numId="19">
    <w:abstractNumId w:val="18"/>
  </w:num>
  <w:num w:numId="20">
    <w:abstractNumId w:val="3"/>
  </w:num>
  <w:num w:numId="21">
    <w:abstractNumId w:val="5"/>
  </w:num>
  <w:num w:numId="22">
    <w:abstractNumId w:val="52"/>
  </w:num>
  <w:num w:numId="23">
    <w:abstractNumId w:val="25"/>
  </w:num>
  <w:num w:numId="24">
    <w:abstractNumId w:val="44"/>
  </w:num>
  <w:num w:numId="25">
    <w:abstractNumId w:val="29"/>
  </w:num>
  <w:num w:numId="26">
    <w:abstractNumId w:val="78"/>
  </w:num>
  <w:num w:numId="27">
    <w:abstractNumId w:val="41"/>
  </w:num>
  <w:num w:numId="28">
    <w:abstractNumId w:val="34"/>
  </w:num>
  <w:num w:numId="29">
    <w:abstractNumId w:val="42"/>
  </w:num>
  <w:num w:numId="30">
    <w:abstractNumId w:val="97"/>
  </w:num>
  <w:num w:numId="31">
    <w:abstractNumId w:val="84"/>
  </w:num>
  <w:num w:numId="32">
    <w:abstractNumId w:val="86"/>
  </w:num>
  <w:num w:numId="33">
    <w:abstractNumId w:val="57"/>
  </w:num>
  <w:num w:numId="34">
    <w:abstractNumId w:val="89"/>
  </w:num>
  <w:num w:numId="35">
    <w:abstractNumId w:val="24"/>
  </w:num>
  <w:num w:numId="36">
    <w:abstractNumId w:val="53"/>
  </w:num>
  <w:num w:numId="37">
    <w:abstractNumId w:val="72"/>
  </w:num>
  <w:num w:numId="38">
    <w:abstractNumId w:val="70"/>
  </w:num>
  <w:num w:numId="39">
    <w:abstractNumId w:val="75"/>
  </w:num>
  <w:num w:numId="40">
    <w:abstractNumId w:val="12"/>
  </w:num>
  <w:num w:numId="41">
    <w:abstractNumId w:val="19"/>
  </w:num>
  <w:num w:numId="42">
    <w:abstractNumId w:val="82"/>
  </w:num>
  <w:num w:numId="43">
    <w:abstractNumId w:val="74"/>
  </w:num>
  <w:num w:numId="44">
    <w:abstractNumId w:val="40"/>
  </w:num>
  <w:num w:numId="45">
    <w:abstractNumId w:val="83"/>
  </w:num>
  <w:num w:numId="46">
    <w:abstractNumId w:val="61"/>
  </w:num>
  <w:num w:numId="47">
    <w:abstractNumId w:val="20"/>
  </w:num>
  <w:num w:numId="48">
    <w:abstractNumId w:val="35"/>
  </w:num>
  <w:num w:numId="49">
    <w:abstractNumId w:val="79"/>
  </w:num>
  <w:num w:numId="50">
    <w:abstractNumId w:val="55"/>
  </w:num>
  <w:num w:numId="51">
    <w:abstractNumId w:val="30"/>
  </w:num>
  <w:num w:numId="52">
    <w:abstractNumId w:val="73"/>
  </w:num>
  <w:num w:numId="53">
    <w:abstractNumId w:val="50"/>
  </w:num>
  <w:num w:numId="54">
    <w:abstractNumId w:val="88"/>
  </w:num>
  <w:num w:numId="55">
    <w:abstractNumId w:val="58"/>
  </w:num>
  <w:num w:numId="56">
    <w:abstractNumId w:val="31"/>
  </w:num>
  <w:num w:numId="57">
    <w:abstractNumId w:val="36"/>
  </w:num>
  <w:num w:numId="58">
    <w:abstractNumId w:val="65"/>
  </w:num>
  <w:num w:numId="59">
    <w:abstractNumId w:val="32"/>
  </w:num>
  <w:num w:numId="60">
    <w:abstractNumId w:val="80"/>
  </w:num>
  <w:num w:numId="61">
    <w:abstractNumId w:val="93"/>
  </w:num>
  <w:num w:numId="62">
    <w:abstractNumId w:val="87"/>
  </w:num>
  <w:num w:numId="63">
    <w:abstractNumId w:val="54"/>
  </w:num>
  <w:num w:numId="64">
    <w:abstractNumId w:val="14"/>
  </w:num>
  <w:num w:numId="65">
    <w:abstractNumId w:val="21"/>
  </w:num>
  <w:num w:numId="66">
    <w:abstractNumId w:val="16"/>
  </w:num>
  <w:num w:numId="67">
    <w:abstractNumId w:val="48"/>
  </w:num>
  <w:num w:numId="68">
    <w:abstractNumId w:val="7"/>
  </w:num>
  <w:num w:numId="69">
    <w:abstractNumId w:val="60"/>
  </w:num>
  <w:num w:numId="70">
    <w:abstractNumId w:val="90"/>
  </w:num>
  <w:num w:numId="71">
    <w:abstractNumId w:val="47"/>
  </w:num>
  <w:num w:numId="72">
    <w:abstractNumId w:val="94"/>
  </w:num>
  <w:num w:numId="73">
    <w:abstractNumId w:val="10"/>
  </w:num>
  <w:num w:numId="74">
    <w:abstractNumId w:val="4"/>
  </w:num>
  <w:num w:numId="75">
    <w:abstractNumId w:val="81"/>
  </w:num>
  <w:num w:numId="76">
    <w:abstractNumId w:val="27"/>
  </w:num>
  <w:num w:numId="77">
    <w:abstractNumId w:val="13"/>
  </w:num>
  <w:num w:numId="78">
    <w:abstractNumId w:val="69"/>
  </w:num>
  <w:num w:numId="79">
    <w:abstractNumId w:val="77"/>
  </w:num>
  <w:num w:numId="80">
    <w:abstractNumId w:val="95"/>
  </w:num>
  <w:num w:numId="81">
    <w:abstractNumId w:val="45"/>
  </w:num>
  <w:num w:numId="82">
    <w:abstractNumId w:val="26"/>
  </w:num>
  <w:num w:numId="83">
    <w:abstractNumId w:val="66"/>
  </w:num>
  <w:num w:numId="84">
    <w:abstractNumId w:val="8"/>
  </w:num>
  <w:num w:numId="85">
    <w:abstractNumId w:val="62"/>
  </w:num>
  <w:num w:numId="86">
    <w:abstractNumId w:val="68"/>
  </w:num>
  <w:num w:numId="87">
    <w:abstractNumId w:val="99"/>
  </w:num>
  <w:num w:numId="88">
    <w:abstractNumId w:val="59"/>
  </w:num>
  <w:num w:numId="89">
    <w:abstractNumId w:val="46"/>
  </w:num>
  <w:num w:numId="90">
    <w:abstractNumId w:val="71"/>
  </w:num>
  <w:num w:numId="91">
    <w:abstractNumId w:val="91"/>
  </w:num>
  <w:num w:numId="92">
    <w:abstractNumId w:val="33"/>
  </w:num>
  <w:num w:numId="93">
    <w:abstractNumId w:val="9"/>
  </w:num>
  <w:num w:numId="94">
    <w:abstractNumId w:val="85"/>
  </w:num>
  <w:num w:numId="95">
    <w:abstractNumId w:val="17"/>
  </w:num>
  <w:num w:numId="96">
    <w:abstractNumId w:val="67"/>
  </w:num>
  <w:num w:numId="97">
    <w:abstractNumId w:val="56"/>
  </w:num>
  <w:num w:numId="98">
    <w:abstractNumId w:val="49"/>
  </w:num>
  <w:num w:numId="99">
    <w:abstractNumId w:val="11"/>
  </w:num>
  <w:num w:numId="100">
    <w:abstractNumId w:val="64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C92"/>
    <w:rsid w:val="00006337"/>
    <w:rsid w:val="00010884"/>
    <w:rsid w:val="000132BB"/>
    <w:rsid w:val="000143E7"/>
    <w:rsid w:val="00015504"/>
    <w:rsid w:val="00015BA9"/>
    <w:rsid w:val="00015F58"/>
    <w:rsid w:val="00016523"/>
    <w:rsid w:val="00024593"/>
    <w:rsid w:val="00026E10"/>
    <w:rsid w:val="00031A53"/>
    <w:rsid w:val="00031C4D"/>
    <w:rsid w:val="00032C49"/>
    <w:rsid w:val="00034CDA"/>
    <w:rsid w:val="00036D7F"/>
    <w:rsid w:val="0003747A"/>
    <w:rsid w:val="000403BB"/>
    <w:rsid w:val="0004441D"/>
    <w:rsid w:val="00045182"/>
    <w:rsid w:val="000454C9"/>
    <w:rsid w:val="00046EB6"/>
    <w:rsid w:val="00050BF8"/>
    <w:rsid w:val="00050C86"/>
    <w:rsid w:val="000547D3"/>
    <w:rsid w:val="0005533B"/>
    <w:rsid w:val="00057AE2"/>
    <w:rsid w:val="00062F9C"/>
    <w:rsid w:val="00065FA5"/>
    <w:rsid w:val="000672D8"/>
    <w:rsid w:val="00070967"/>
    <w:rsid w:val="00071267"/>
    <w:rsid w:val="000717D9"/>
    <w:rsid w:val="00073D9B"/>
    <w:rsid w:val="00075E5D"/>
    <w:rsid w:val="00075F57"/>
    <w:rsid w:val="000761BB"/>
    <w:rsid w:val="00077F43"/>
    <w:rsid w:val="000806E2"/>
    <w:rsid w:val="00081643"/>
    <w:rsid w:val="00081886"/>
    <w:rsid w:val="00083184"/>
    <w:rsid w:val="00083959"/>
    <w:rsid w:val="00083A7F"/>
    <w:rsid w:val="000844FB"/>
    <w:rsid w:val="00084719"/>
    <w:rsid w:val="00087D60"/>
    <w:rsid w:val="00090F2E"/>
    <w:rsid w:val="00092D5E"/>
    <w:rsid w:val="00092FD7"/>
    <w:rsid w:val="00094929"/>
    <w:rsid w:val="0009517F"/>
    <w:rsid w:val="0009587E"/>
    <w:rsid w:val="0009613F"/>
    <w:rsid w:val="00096DB8"/>
    <w:rsid w:val="000A12BA"/>
    <w:rsid w:val="000A150F"/>
    <w:rsid w:val="000A1AFE"/>
    <w:rsid w:val="000A337C"/>
    <w:rsid w:val="000A5272"/>
    <w:rsid w:val="000A6A57"/>
    <w:rsid w:val="000B1B69"/>
    <w:rsid w:val="000B6AEA"/>
    <w:rsid w:val="000C0B89"/>
    <w:rsid w:val="000C29AB"/>
    <w:rsid w:val="000C2BB4"/>
    <w:rsid w:val="000C3358"/>
    <w:rsid w:val="000C3782"/>
    <w:rsid w:val="000C38CF"/>
    <w:rsid w:val="000C6C75"/>
    <w:rsid w:val="000D3D16"/>
    <w:rsid w:val="000E19B3"/>
    <w:rsid w:val="000E3774"/>
    <w:rsid w:val="000E3AB9"/>
    <w:rsid w:val="000E419A"/>
    <w:rsid w:val="000E4C15"/>
    <w:rsid w:val="000E5C7D"/>
    <w:rsid w:val="000E63F4"/>
    <w:rsid w:val="000F075E"/>
    <w:rsid w:val="000F18BF"/>
    <w:rsid w:val="000F70A3"/>
    <w:rsid w:val="00100118"/>
    <w:rsid w:val="001036B6"/>
    <w:rsid w:val="00103AE7"/>
    <w:rsid w:val="00105C1F"/>
    <w:rsid w:val="00106FE7"/>
    <w:rsid w:val="00110BE3"/>
    <w:rsid w:val="00112204"/>
    <w:rsid w:val="00112ABF"/>
    <w:rsid w:val="00114416"/>
    <w:rsid w:val="00115041"/>
    <w:rsid w:val="00116AC0"/>
    <w:rsid w:val="00116BB5"/>
    <w:rsid w:val="00123118"/>
    <w:rsid w:val="00124231"/>
    <w:rsid w:val="00126A85"/>
    <w:rsid w:val="00127900"/>
    <w:rsid w:val="00127B6C"/>
    <w:rsid w:val="00130D06"/>
    <w:rsid w:val="00131439"/>
    <w:rsid w:val="0013336B"/>
    <w:rsid w:val="00136FA9"/>
    <w:rsid w:val="001374E6"/>
    <w:rsid w:val="001376E2"/>
    <w:rsid w:val="0014149C"/>
    <w:rsid w:val="00144CE0"/>
    <w:rsid w:val="0015117A"/>
    <w:rsid w:val="00153BCC"/>
    <w:rsid w:val="001548BE"/>
    <w:rsid w:val="001574A9"/>
    <w:rsid w:val="00157BCF"/>
    <w:rsid w:val="00157E90"/>
    <w:rsid w:val="001604F3"/>
    <w:rsid w:val="00162D57"/>
    <w:rsid w:val="001700CF"/>
    <w:rsid w:val="00170F9F"/>
    <w:rsid w:val="001710BD"/>
    <w:rsid w:val="001756FC"/>
    <w:rsid w:val="00175980"/>
    <w:rsid w:val="00176301"/>
    <w:rsid w:val="00176C49"/>
    <w:rsid w:val="001776FE"/>
    <w:rsid w:val="001816D9"/>
    <w:rsid w:val="00183116"/>
    <w:rsid w:val="00183A6E"/>
    <w:rsid w:val="00183C39"/>
    <w:rsid w:val="001867E9"/>
    <w:rsid w:val="00187548"/>
    <w:rsid w:val="00194272"/>
    <w:rsid w:val="00195E12"/>
    <w:rsid w:val="001A505C"/>
    <w:rsid w:val="001A7C5D"/>
    <w:rsid w:val="001B1541"/>
    <w:rsid w:val="001B2BA3"/>
    <w:rsid w:val="001B42E3"/>
    <w:rsid w:val="001B4333"/>
    <w:rsid w:val="001B47ED"/>
    <w:rsid w:val="001B5EAC"/>
    <w:rsid w:val="001B6512"/>
    <w:rsid w:val="001C2523"/>
    <w:rsid w:val="001C60BF"/>
    <w:rsid w:val="001D026B"/>
    <w:rsid w:val="001D4160"/>
    <w:rsid w:val="001D5BFE"/>
    <w:rsid w:val="001E3A04"/>
    <w:rsid w:val="001E6DB3"/>
    <w:rsid w:val="001E7F87"/>
    <w:rsid w:val="001F26D2"/>
    <w:rsid w:val="001F3482"/>
    <w:rsid w:val="001F5AAF"/>
    <w:rsid w:val="00203C50"/>
    <w:rsid w:val="0021003A"/>
    <w:rsid w:val="00211EFF"/>
    <w:rsid w:val="00212C57"/>
    <w:rsid w:val="00215C59"/>
    <w:rsid w:val="00222F41"/>
    <w:rsid w:val="00223948"/>
    <w:rsid w:val="00226FF4"/>
    <w:rsid w:val="0023037E"/>
    <w:rsid w:val="0023586E"/>
    <w:rsid w:val="00237B56"/>
    <w:rsid w:val="00243431"/>
    <w:rsid w:val="00244E7F"/>
    <w:rsid w:val="002462C2"/>
    <w:rsid w:val="002473FD"/>
    <w:rsid w:val="00250497"/>
    <w:rsid w:val="00251290"/>
    <w:rsid w:val="00252F97"/>
    <w:rsid w:val="00255217"/>
    <w:rsid w:val="00255E77"/>
    <w:rsid w:val="00257813"/>
    <w:rsid w:val="00261253"/>
    <w:rsid w:val="0026138F"/>
    <w:rsid w:val="00262325"/>
    <w:rsid w:val="00271484"/>
    <w:rsid w:val="00272158"/>
    <w:rsid w:val="0027650C"/>
    <w:rsid w:val="00281E49"/>
    <w:rsid w:val="002834DF"/>
    <w:rsid w:val="00283C62"/>
    <w:rsid w:val="00284A06"/>
    <w:rsid w:val="00290359"/>
    <w:rsid w:val="00290BAC"/>
    <w:rsid w:val="002916FA"/>
    <w:rsid w:val="00291FDF"/>
    <w:rsid w:val="002976AD"/>
    <w:rsid w:val="00297DC1"/>
    <w:rsid w:val="002A0BCE"/>
    <w:rsid w:val="002A3D9E"/>
    <w:rsid w:val="002A6203"/>
    <w:rsid w:val="002B0F6C"/>
    <w:rsid w:val="002B2CD3"/>
    <w:rsid w:val="002B43B9"/>
    <w:rsid w:val="002B5365"/>
    <w:rsid w:val="002B5E4F"/>
    <w:rsid w:val="002B7117"/>
    <w:rsid w:val="002C0CA0"/>
    <w:rsid w:val="002C29FC"/>
    <w:rsid w:val="002C4112"/>
    <w:rsid w:val="002C67ED"/>
    <w:rsid w:val="002C77B6"/>
    <w:rsid w:val="002D70BB"/>
    <w:rsid w:val="002E0E2B"/>
    <w:rsid w:val="002E163F"/>
    <w:rsid w:val="002E1E2C"/>
    <w:rsid w:val="002E35B6"/>
    <w:rsid w:val="002E4250"/>
    <w:rsid w:val="002E632B"/>
    <w:rsid w:val="002F1B59"/>
    <w:rsid w:val="002F2764"/>
    <w:rsid w:val="002F28C8"/>
    <w:rsid w:val="002F2906"/>
    <w:rsid w:val="00301EEB"/>
    <w:rsid w:val="00302A49"/>
    <w:rsid w:val="003048BA"/>
    <w:rsid w:val="0031029F"/>
    <w:rsid w:val="003116A9"/>
    <w:rsid w:val="00313AF8"/>
    <w:rsid w:val="00314A25"/>
    <w:rsid w:val="003159CB"/>
    <w:rsid w:val="00323598"/>
    <w:rsid w:val="00325574"/>
    <w:rsid w:val="00326F41"/>
    <w:rsid w:val="003307E6"/>
    <w:rsid w:val="00332AFD"/>
    <w:rsid w:val="00336ACE"/>
    <w:rsid w:val="003375FE"/>
    <w:rsid w:val="003415B5"/>
    <w:rsid w:val="00342279"/>
    <w:rsid w:val="00342EAC"/>
    <w:rsid w:val="00343C11"/>
    <w:rsid w:val="00353118"/>
    <w:rsid w:val="00353153"/>
    <w:rsid w:val="00354D23"/>
    <w:rsid w:val="003617B4"/>
    <w:rsid w:val="00361BCA"/>
    <w:rsid w:val="00362050"/>
    <w:rsid w:val="0036502B"/>
    <w:rsid w:val="00366667"/>
    <w:rsid w:val="00366752"/>
    <w:rsid w:val="0037108F"/>
    <w:rsid w:val="00373654"/>
    <w:rsid w:val="0037652A"/>
    <w:rsid w:val="00376BF0"/>
    <w:rsid w:val="00376F05"/>
    <w:rsid w:val="00382E82"/>
    <w:rsid w:val="00383546"/>
    <w:rsid w:val="00384134"/>
    <w:rsid w:val="003920B8"/>
    <w:rsid w:val="00395A0A"/>
    <w:rsid w:val="00396ABF"/>
    <w:rsid w:val="003A21BE"/>
    <w:rsid w:val="003A40CD"/>
    <w:rsid w:val="003A6310"/>
    <w:rsid w:val="003A65ED"/>
    <w:rsid w:val="003B0531"/>
    <w:rsid w:val="003B0E40"/>
    <w:rsid w:val="003B3398"/>
    <w:rsid w:val="003B7513"/>
    <w:rsid w:val="003C1D64"/>
    <w:rsid w:val="003C466A"/>
    <w:rsid w:val="003C53C5"/>
    <w:rsid w:val="003C5B71"/>
    <w:rsid w:val="003D08D4"/>
    <w:rsid w:val="003D243A"/>
    <w:rsid w:val="003D2CF5"/>
    <w:rsid w:val="003D52CA"/>
    <w:rsid w:val="003D5A91"/>
    <w:rsid w:val="003D5EA5"/>
    <w:rsid w:val="003D6BD8"/>
    <w:rsid w:val="003D7E3A"/>
    <w:rsid w:val="003E246C"/>
    <w:rsid w:val="003E3ABB"/>
    <w:rsid w:val="003E5CD7"/>
    <w:rsid w:val="003F08B2"/>
    <w:rsid w:val="003F1701"/>
    <w:rsid w:val="003F18AB"/>
    <w:rsid w:val="003F323D"/>
    <w:rsid w:val="003F6CEF"/>
    <w:rsid w:val="003F7CEC"/>
    <w:rsid w:val="004016DA"/>
    <w:rsid w:val="004020A4"/>
    <w:rsid w:val="00402392"/>
    <w:rsid w:val="00403AB1"/>
    <w:rsid w:val="004044FD"/>
    <w:rsid w:val="00405ED9"/>
    <w:rsid w:val="00406AE3"/>
    <w:rsid w:val="004101C9"/>
    <w:rsid w:val="00410784"/>
    <w:rsid w:val="00411217"/>
    <w:rsid w:val="0041205F"/>
    <w:rsid w:val="0041340E"/>
    <w:rsid w:val="0041361F"/>
    <w:rsid w:val="0041539B"/>
    <w:rsid w:val="0041572F"/>
    <w:rsid w:val="00415CAB"/>
    <w:rsid w:val="00415E35"/>
    <w:rsid w:val="00417E4A"/>
    <w:rsid w:val="00421DA7"/>
    <w:rsid w:val="00424A9A"/>
    <w:rsid w:val="00425320"/>
    <w:rsid w:val="00425DCF"/>
    <w:rsid w:val="004262F5"/>
    <w:rsid w:val="004306E5"/>
    <w:rsid w:val="0043231F"/>
    <w:rsid w:val="00432899"/>
    <w:rsid w:val="00433C72"/>
    <w:rsid w:val="0043780D"/>
    <w:rsid w:val="00437F47"/>
    <w:rsid w:val="004405ED"/>
    <w:rsid w:val="004407B9"/>
    <w:rsid w:val="004438BC"/>
    <w:rsid w:val="0044702A"/>
    <w:rsid w:val="00447BC8"/>
    <w:rsid w:val="00450017"/>
    <w:rsid w:val="00451CE2"/>
    <w:rsid w:val="00454DAE"/>
    <w:rsid w:val="00457522"/>
    <w:rsid w:val="0046366A"/>
    <w:rsid w:val="0046571B"/>
    <w:rsid w:val="00467DED"/>
    <w:rsid w:val="00472B80"/>
    <w:rsid w:val="004742AF"/>
    <w:rsid w:val="00474394"/>
    <w:rsid w:val="0047550E"/>
    <w:rsid w:val="0047701C"/>
    <w:rsid w:val="004773C8"/>
    <w:rsid w:val="00484084"/>
    <w:rsid w:val="00485CA2"/>
    <w:rsid w:val="00486515"/>
    <w:rsid w:val="00493429"/>
    <w:rsid w:val="00493BAB"/>
    <w:rsid w:val="00495FBC"/>
    <w:rsid w:val="004A244B"/>
    <w:rsid w:val="004A32CC"/>
    <w:rsid w:val="004A7601"/>
    <w:rsid w:val="004B1534"/>
    <w:rsid w:val="004B3939"/>
    <w:rsid w:val="004B563A"/>
    <w:rsid w:val="004B5DF5"/>
    <w:rsid w:val="004C0A94"/>
    <w:rsid w:val="004C23C9"/>
    <w:rsid w:val="004C48B6"/>
    <w:rsid w:val="004C5BC7"/>
    <w:rsid w:val="004C7107"/>
    <w:rsid w:val="004C7E07"/>
    <w:rsid w:val="004D42ED"/>
    <w:rsid w:val="004D6D80"/>
    <w:rsid w:val="004F1773"/>
    <w:rsid w:val="005010EE"/>
    <w:rsid w:val="00501C75"/>
    <w:rsid w:val="005026F7"/>
    <w:rsid w:val="005028AA"/>
    <w:rsid w:val="00502E9E"/>
    <w:rsid w:val="00506E22"/>
    <w:rsid w:val="0051416E"/>
    <w:rsid w:val="0051597E"/>
    <w:rsid w:val="00516292"/>
    <w:rsid w:val="00520803"/>
    <w:rsid w:val="0052089B"/>
    <w:rsid w:val="00520C5B"/>
    <w:rsid w:val="00522229"/>
    <w:rsid w:val="00524BA7"/>
    <w:rsid w:val="005311F2"/>
    <w:rsid w:val="0053427C"/>
    <w:rsid w:val="00540FE0"/>
    <w:rsid w:val="005417F6"/>
    <w:rsid w:val="00542E8A"/>
    <w:rsid w:val="00544011"/>
    <w:rsid w:val="0054596B"/>
    <w:rsid w:val="005468B1"/>
    <w:rsid w:val="005474FE"/>
    <w:rsid w:val="00553401"/>
    <w:rsid w:val="0055467B"/>
    <w:rsid w:val="00555424"/>
    <w:rsid w:val="005563BB"/>
    <w:rsid w:val="00557CC9"/>
    <w:rsid w:val="00561036"/>
    <w:rsid w:val="00565B38"/>
    <w:rsid w:val="00570245"/>
    <w:rsid w:val="005712E5"/>
    <w:rsid w:val="0057329B"/>
    <w:rsid w:val="00580D66"/>
    <w:rsid w:val="00581FF7"/>
    <w:rsid w:val="005826CD"/>
    <w:rsid w:val="0058503F"/>
    <w:rsid w:val="00590C3B"/>
    <w:rsid w:val="005937A2"/>
    <w:rsid w:val="00596467"/>
    <w:rsid w:val="00597612"/>
    <w:rsid w:val="005A5649"/>
    <w:rsid w:val="005B27E7"/>
    <w:rsid w:val="005B48ED"/>
    <w:rsid w:val="005B490F"/>
    <w:rsid w:val="005B5BB3"/>
    <w:rsid w:val="005C2518"/>
    <w:rsid w:val="005C5BF0"/>
    <w:rsid w:val="005C65F0"/>
    <w:rsid w:val="005C6DB4"/>
    <w:rsid w:val="005C72C6"/>
    <w:rsid w:val="005D0B33"/>
    <w:rsid w:val="005D15C8"/>
    <w:rsid w:val="005D1DCB"/>
    <w:rsid w:val="005D4609"/>
    <w:rsid w:val="005D555E"/>
    <w:rsid w:val="005D604A"/>
    <w:rsid w:val="005D61E0"/>
    <w:rsid w:val="005D6475"/>
    <w:rsid w:val="005E14BF"/>
    <w:rsid w:val="005E19A2"/>
    <w:rsid w:val="005E3164"/>
    <w:rsid w:val="005E4080"/>
    <w:rsid w:val="005E6ABA"/>
    <w:rsid w:val="005E6EA8"/>
    <w:rsid w:val="005F0C01"/>
    <w:rsid w:val="005F40C7"/>
    <w:rsid w:val="005F4AA3"/>
    <w:rsid w:val="005F6CFE"/>
    <w:rsid w:val="005F6EA2"/>
    <w:rsid w:val="00603BCD"/>
    <w:rsid w:val="006149D1"/>
    <w:rsid w:val="00614CD9"/>
    <w:rsid w:val="00616006"/>
    <w:rsid w:val="00617630"/>
    <w:rsid w:val="00617C3F"/>
    <w:rsid w:val="00617F55"/>
    <w:rsid w:val="0062096A"/>
    <w:rsid w:val="006213A6"/>
    <w:rsid w:val="006226A6"/>
    <w:rsid w:val="00624046"/>
    <w:rsid w:val="00626E99"/>
    <w:rsid w:val="00630687"/>
    <w:rsid w:val="0063119B"/>
    <w:rsid w:val="006311C4"/>
    <w:rsid w:val="006319E6"/>
    <w:rsid w:val="00632633"/>
    <w:rsid w:val="0064525B"/>
    <w:rsid w:val="00645CC0"/>
    <w:rsid w:val="00650307"/>
    <w:rsid w:val="00650E8A"/>
    <w:rsid w:val="00652CF6"/>
    <w:rsid w:val="00657823"/>
    <w:rsid w:val="00662E50"/>
    <w:rsid w:val="00663CA7"/>
    <w:rsid w:val="006649D2"/>
    <w:rsid w:val="00665179"/>
    <w:rsid w:val="00665ED2"/>
    <w:rsid w:val="006672C8"/>
    <w:rsid w:val="00670540"/>
    <w:rsid w:val="00670B23"/>
    <w:rsid w:val="00670D72"/>
    <w:rsid w:val="006724B0"/>
    <w:rsid w:val="00672B53"/>
    <w:rsid w:val="00674B8C"/>
    <w:rsid w:val="00674BDA"/>
    <w:rsid w:val="0067584A"/>
    <w:rsid w:val="00677EEA"/>
    <w:rsid w:val="00680ADD"/>
    <w:rsid w:val="00682A77"/>
    <w:rsid w:val="00682FC2"/>
    <w:rsid w:val="00683E0D"/>
    <w:rsid w:val="006840B4"/>
    <w:rsid w:val="00685BF5"/>
    <w:rsid w:val="006907A7"/>
    <w:rsid w:val="006911F0"/>
    <w:rsid w:val="0069224F"/>
    <w:rsid w:val="006A042F"/>
    <w:rsid w:val="006A1F6B"/>
    <w:rsid w:val="006A3D5A"/>
    <w:rsid w:val="006B1571"/>
    <w:rsid w:val="006B1838"/>
    <w:rsid w:val="006B49A6"/>
    <w:rsid w:val="006B75FB"/>
    <w:rsid w:val="006C148A"/>
    <w:rsid w:val="006C29F5"/>
    <w:rsid w:val="006C2A12"/>
    <w:rsid w:val="006C4507"/>
    <w:rsid w:val="006C4C78"/>
    <w:rsid w:val="006C4EA5"/>
    <w:rsid w:val="006C6424"/>
    <w:rsid w:val="006C7363"/>
    <w:rsid w:val="006C74FE"/>
    <w:rsid w:val="006C7840"/>
    <w:rsid w:val="006C7AEA"/>
    <w:rsid w:val="006D18FB"/>
    <w:rsid w:val="006D1D48"/>
    <w:rsid w:val="006D3263"/>
    <w:rsid w:val="006D42A8"/>
    <w:rsid w:val="006D42DF"/>
    <w:rsid w:val="006D4645"/>
    <w:rsid w:val="006D7F63"/>
    <w:rsid w:val="006E12F1"/>
    <w:rsid w:val="006E2738"/>
    <w:rsid w:val="006F3745"/>
    <w:rsid w:val="006F5D67"/>
    <w:rsid w:val="006F68D0"/>
    <w:rsid w:val="00700AEC"/>
    <w:rsid w:val="007022BA"/>
    <w:rsid w:val="00703D80"/>
    <w:rsid w:val="00706A9B"/>
    <w:rsid w:val="00706D57"/>
    <w:rsid w:val="00712F67"/>
    <w:rsid w:val="00715701"/>
    <w:rsid w:val="007168F4"/>
    <w:rsid w:val="0072093F"/>
    <w:rsid w:val="00720BDE"/>
    <w:rsid w:val="00723F35"/>
    <w:rsid w:val="00725F50"/>
    <w:rsid w:val="00727002"/>
    <w:rsid w:val="007279CB"/>
    <w:rsid w:val="007340E1"/>
    <w:rsid w:val="00736A16"/>
    <w:rsid w:val="00740F35"/>
    <w:rsid w:val="007435D1"/>
    <w:rsid w:val="00743B38"/>
    <w:rsid w:val="00746891"/>
    <w:rsid w:val="00750103"/>
    <w:rsid w:val="0075078F"/>
    <w:rsid w:val="00750B41"/>
    <w:rsid w:val="00750F9C"/>
    <w:rsid w:val="007573BB"/>
    <w:rsid w:val="007607CF"/>
    <w:rsid w:val="00760AF2"/>
    <w:rsid w:val="00761C64"/>
    <w:rsid w:val="00763C51"/>
    <w:rsid w:val="00763FC1"/>
    <w:rsid w:val="007654AA"/>
    <w:rsid w:val="00765DE3"/>
    <w:rsid w:val="007669F5"/>
    <w:rsid w:val="007704ED"/>
    <w:rsid w:val="00770B1F"/>
    <w:rsid w:val="007718F1"/>
    <w:rsid w:val="00772671"/>
    <w:rsid w:val="00775CED"/>
    <w:rsid w:val="007779E2"/>
    <w:rsid w:val="00783755"/>
    <w:rsid w:val="00784D07"/>
    <w:rsid w:val="007871FB"/>
    <w:rsid w:val="007875E3"/>
    <w:rsid w:val="00791548"/>
    <w:rsid w:val="00794838"/>
    <w:rsid w:val="007958FE"/>
    <w:rsid w:val="007A0DAB"/>
    <w:rsid w:val="007A170F"/>
    <w:rsid w:val="007A49D1"/>
    <w:rsid w:val="007A5D13"/>
    <w:rsid w:val="007A7D5D"/>
    <w:rsid w:val="007B28E0"/>
    <w:rsid w:val="007B6A1E"/>
    <w:rsid w:val="007C0509"/>
    <w:rsid w:val="007C265D"/>
    <w:rsid w:val="007C3DDA"/>
    <w:rsid w:val="007C6A02"/>
    <w:rsid w:val="007C7028"/>
    <w:rsid w:val="007C7894"/>
    <w:rsid w:val="007D162F"/>
    <w:rsid w:val="007D1C01"/>
    <w:rsid w:val="007D46DA"/>
    <w:rsid w:val="007D5A7F"/>
    <w:rsid w:val="007D5C47"/>
    <w:rsid w:val="007D7F9F"/>
    <w:rsid w:val="007E692F"/>
    <w:rsid w:val="007E6D3B"/>
    <w:rsid w:val="007E73F0"/>
    <w:rsid w:val="007F1277"/>
    <w:rsid w:val="008022FC"/>
    <w:rsid w:val="00802A8F"/>
    <w:rsid w:val="00802DF6"/>
    <w:rsid w:val="00805566"/>
    <w:rsid w:val="008075D8"/>
    <w:rsid w:val="00811955"/>
    <w:rsid w:val="008129FB"/>
    <w:rsid w:val="00815184"/>
    <w:rsid w:val="00815567"/>
    <w:rsid w:val="00822AF9"/>
    <w:rsid w:val="008242E8"/>
    <w:rsid w:val="0082652E"/>
    <w:rsid w:val="0083169A"/>
    <w:rsid w:val="00831E48"/>
    <w:rsid w:val="008334E5"/>
    <w:rsid w:val="00833D80"/>
    <w:rsid w:val="0083463F"/>
    <w:rsid w:val="00834F67"/>
    <w:rsid w:val="00835729"/>
    <w:rsid w:val="00842541"/>
    <w:rsid w:val="008431DE"/>
    <w:rsid w:val="0084377D"/>
    <w:rsid w:val="008437CE"/>
    <w:rsid w:val="008451A2"/>
    <w:rsid w:val="008463D9"/>
    <w:rsid w:val="0084716B"/>
    <w:rsid w:val="00847BF2"/>
    <w:rsid w:val="00847D88"/>
    <w:rsid w:val="00851182"/>
    <w:rsid w:val="008513CE"/>
    <w:rsid w:val="0085159E"/>
    <w:rsid w:val="008519B4"/>
    <w:rsid w:val="0085275C"/>
    <w:rsid w:val="00853530"/>
    <w:rsid w:val="00855089"/>
    <w:rsid w:val="00857DD1"/>
    <w:rsid w:val="00866672"/>
    <w:rsid w:val="00867B49"/>
    <w:rsid w:val="008713E1"/>
    <w:rsid w:val="00875C1D"/>
    <w:rsid w:val="008760E7"/>
    <w:rsid w:val="00881681"/>
    <w:rsid w:val="008824DB"/>
    <w:rsid w:val="00882C9A"/>
    <w:rsid w:val="00883882"/>
    <w:rsid w:val="00883999"/>
    <w:rsid w:val="00883BA3"/>
    <w:rsid w:val="00885FB6"/>
    <w:rsid w:val="00891E4F"/>
    <w:rsid w:val="00893DB2"/>
    <w:rsid w:val="00895D37"/>
    <w:rsid w:val="00896998"/>
    <w:rsid w:val="008A004A"/>
    <w:rsid w:val="008A2307"/>
    <w:rsid w:val="008A2B19"/>
    <w:rsid w:val="008A430F"/>
    <w:rsid w:val="008A6BEC"/>
    <w:rsid w:val="008A7433"/>
    <w:rsid w:val="008B0C1E"/>
    <w:rsid w:val="008B30FE"/>
    <w:rsid w:val="008B3C05"/>
    <w:rsid w:val="008B3EC5"/>
    <w:rsid w:val="008B6479"/>
    <w:rsid w:val="008B6C6D"/>
    <w:rsid w:val="008C20C4"/>
    <w:rsid w:val="008C4F86"/>
    <w:rsid w:val="008C5A57"/>
    <w:rsid w:val="008C7258"/>
    <w:rsid w:val="008D1790"/>
    <w:rsid w:val="008D35F6"/>
    <w:rsid w:val="008D3BF8"/>
    <w:rsid w:val="008D3D80"/>
    <w:rsid w:val="008D5CA3"/>
    <w:rsid w:val="008E16F1"/>
    <w:rsid w:val="008E2568"/>
    <w:rsid w:val="008E2E68"/>
    <w:rsid w:val="008E3035"/>
    <w:rsid w:val="008E47BA"/>
    <w:rsid w:val="008E6C53"/>
    <w:rsid w:val="008E7787"/>
    <w:rsid w:val="008F15F9"/>
    <w:rsid w:val="008F1A10"/>
    <w:rsid w:val="008F315D"/>
    <w:rsid w:val="008F3A78"/>
    <w:rsid w:val="009033CE"/>
    <w:rsid w:val="00910030"/>
    <w:rsid w:val="009113EF"/>
    <w:rsid w:val="00911717"/>
    <w:rsid w:val="00911D76"/>
    <w:rsid w:val="00921627"/>
    <w:rsid w:val="00923C87"/>
    <w:rsid w:val="009240D2"/>
    <w:rsid w:val="00924850"/>
    <w:rsid w:val="00924A1F"/>
    <w:rsid w:val="00924DB5"/>
    <w:rsid w:val="00925C88"/>
    <w:rsid w:val="00926FC7"/>
    <w:rsid w:val="009274C1"/>
    <w:rsid w:val="00931868"/>
    <w:rsid w:val="00931F58"/>
    <w:rsid w:val="00932EF6"/>
    <w:rsid w:val="009345D4"/>
    <w:rsid w:val="00935494"/>
    <w:rsid w:val="00940EA2"/>
    <w:rsid w:val="009415A2"/>
    <w:rsid w:val="009428CD"/>
    <w:rsid w:val="0094329D"/>
    <w:rsid w:val="009439DB"/>
    <w:rsid w:val="00944C67"/>
    <w:rsid w:val="00945902"/>
    <w:rsid w:val="00954989"/>
    <w:rsid w:val="00957082"/>
    <w:rsid w:val="0096010C"/>
    <w:rsid w:val="009605B2"/>
    <w:rsid w:val="0096573C"/>
    <w:rsid w:val="0096795F"/>
    <w:rsid w:val="00973891"/>
    <w:rsid w:val="009760C8"/>
    <w:rsid w:val="00977927"/>
    <w:rsid w:val="0098317A"/>
    <w:rsid w:val="00985756"/>
    <w:rsid w:val="00985E4E"/>
    <w:rsid w:val="00990595"/>
    <w:rsid w:val="00992DB3"/>
    <w:rsid w:val="0099528B"/>
    <w:rsid w:val="00995579"/>
    <w:rsid w:val="00996588"/>
    <w:rsid w:val="0099796A"/>
    <w:rsid w:val="009A0C2F"/>
    <w:rsid w:val="009A1E7B"/>
    <w:rsid w:val="009A27BE"/>
    <w:rsid w:val="009A36C3"/>
    <w:rsid w:val="009A5432"/>
    <w:rsid w:val="009A6FF0"/>
    <w:rsid w:val="009A7664"/>
    <w:rsid w:val="009B0BA5"/>
    <w:rsid w:val="009B382B"/>
    <w:rsid w:val="009C03AA"/>
    <w:rsid w:val="009C1B2A"/>
    <w:rsid w:val="009C383C"/>
    <w:rsid w:val="009C71BA"/>
    <w:rsid w:val="009D11B8"/>
    <w:rsid w:val="009D2208"/>
    <w:rsid w:val="009D57DB"/>
    <w:rsid w:val="009D678C"/>
    <w:rsid w:val="009E3B78"/>
    <w:rsid w:val="009E4E2D"/>
    <w:rsid w:val="009E599B"/>
    <w:rsid w:val="009E7F4B"/>
    <w:rsid w:val="009F136B"/>
    <w:rsid w:val="009F2F63"/>
    <w:rsid w:val="009F4F94"/>
    <w:rsid w:val="009F58C2"/>
    <w:rsid w:val="009F59A5"/>
    <w:rsid w:val="009F5E53"/>
    <w:rsid w:val="009F6C29"/>
    <w:rsid w:val="009F7B04"/>
    <w:rsid w:val="00A00395"/>
    <w:rsid w:val="00A01BB2"/>
    <w:rsid w:val="00A01C20"/>
    <w:rsid w:val="00A027BB"/>
    <w:rsid w:val="00A03625"/>
    <w:rsid w:val="00A049AB"/>
    <w:rsid w:val="00A13141"/>
    <w:rsid w:val="00A15689"/>
    <w:rsid w:val="00A16BC1"/>
    <w:rsid w:val="00A16C09"/>
    <w:rsid w:val="00A206DA"/>
    <w:rsid w:val="00A212E7"/>
    <w:rsid w:val="00A22372"/>
    <w:rsid w:val="00A265C9"/>
    <w:rsid w:val="00A311A1"/>
    <w:rsid w:val="00A326C7"/>
    <w:rsid w:val="00A34ED8"/>
    <w:rsid w:val="00A40C11"/>
    <w:rsid w:val="00A41BFA"/>
    <w:rsid w:val="00A545AA"/>
    <w:rsid w:val="00A604B7"/>
    <w:rsid w:val="00A61B75"/>
    <w:rsid w:val="00A65543"/>
    <w:rsid w:val="00A66C3C"/>
    <w:rsid w:val="00A66EC8"/>
    <w:rsid w:val="00A67D11"/>
    <w:rsid w:val="00A7042A"/>
    <w:rsid w:val="00A70776"/>
    <w:rsid w:val="00A74E82"/>
    <w:rsid w:val="00A810B2"/>
    <w:rsid w:val="00A831C5"/>
    <w:rsid w:val="00A854E1"/>
    <w:rsid w:val="00A865E6"/>
    <w:rsid w:val="00A86652"/>
    <w:rsid w:val="00A86AD3"/>
    <w:rsid w:val="00A92114"/>
    <w:rsid w:val="00A9360F"/>
    <w:rsid w:val="00A94525"/>
    <w:rsid w:val="00A96198"/>
    <w:rsid w:val="00AA0C1E"/>
    <w:rsid w:val="00AA1583"/>
    <w:rsid w:val="00AA1D7E"/>
    <w:rsid w:val="00AA550C"/>
    <w:rsid w:val="00AA6470"/>
    <w:rsid w:val="00AB121A"/>
    <w:rsid w:val="00AB146E"/>
    <w:rsid w:val="00AB29B4"/>
    <w:rsid w:val="00AB7DC6"/>
    <w:rsid w:val="00AC0342"/>
    <w:rsid w:val="00AC3A6B"/>
    <w:rsid w:val="00AC7630"/>
    <w:rsid w:val="00AD0B01"/>
    <w:rsid w:val="00AD1C81"/>
    <w:rsid w:val="00AD4DFD"/>
    <w:rsid w:val="00AD7786"/>
    <w:rsid w:val="00AD7F05"/>
    <w:rsid w:val="00AE1784"/>
    <w:rsid w:val="00AE5ABE"/>
    <w:rsid w:val="00AF1205"/>
    <w:rsid w:val="00AF32CB"/>
    <w:rsid w:val="00AF337F"/>
    <w:rsid w:val="00AF5020"/>
    <w:rsid w:val="00AF55EB"/>
    <w:rsid w:val="00B064E5"/>
    <w:rsid w:val="00B0729D"/>
    <w:rsid w:val="00B13C3F"/>
    <w:rsid w:val="00B17F6D"/>
    <w:rsid w:val="00B235D2"/>
    <w:rsid w:val="00B24358"/>
    <w:rsid w:val="00B25247"/>
    <w:rsid w:val="00B25E93"/>
    <w:rsid w:val="00B26597"/>
    <w:rsid w:val="00B31377"/>
    <w:rsid w:val="00B32CB2"/>
    <w:rsid w:val="00B3683A"/>
    <w:rsid w:val="00B40494"/>
    <w:rsid w:val="00B42481"/>
    <w:rsid w:val="00B45B8C"/>
    <w:rsid w:val="00B45D5C"/>
    <w:rsid w:val="00B47211"/>
    <w:rsid w:val="00B50776"/>
    <w:rsid w:val="00B51BD0"/>
    <w:rsid w:val="00B51CF5"/>
    <w:rsid w:val="00B522CB"/>
    <w:rsid w:val="00B528F3"/>
    <w:rsid w:val="00B5449F"/>
    <w:rsid w:val="00B549D5"/>
    <w:rsid w:val="00B54C16"/>
    <w:rsid w:val="00B63789"/>
    <w:rsid w:val="00B63A0F"/>
    <w:rsid w:val="00B66689"/>
    <w:rsid w:val="00B674D5"/>
    <w:rsid w:val="00B714E5"/>
    <w:rsid w:val="00B720AF"/>
    <w:rsid w:val="00B72109"/>
    <w:rsid w:val="00B721FD"/>
    <w:rsid w:val="00B72581"/>
    <w:rsid w:val="00B72FAF"/>
    <w:rsid w:val="00B73B6A"/>
    <w:rsid w:val="00B74444"/>
    <w:rsid w:val="00B768E8"/>
    <w:rsid w:val="00B80957"/>
    <w:rsid w:val="00B80C43"/>
    <w:rsid w:val="00B8587C"/>
    <w:rsid w:val="00B95687"/>
    <w:rsid w:val="00B95B15"/>
    <w:rsid w:val="00BA034F"/>
    <w:rsid w:val="00BA1A1A"/>
    <w:rsid w:val="00BA1C51"/>
    <w:rsid w:val="00BA22FF"/>
    <w:rsid w:val="00BA665C"/>
    <w:rsid w:val="00BB2612"/>
    <w:rsid w:val="00BB40B5"/>
    <w:rsid w:val="00BB5651"/>
    <w:rsid w:val="00BB58D7"/>
    <w:rsid w:val="00BB76C9"/>
    <w:rsid w:val="00BB7DE3"/>
    <w:rsid w:val="00BC0AE3"/>
    <w:rsid w:val="00BC0F80"/>
    <w:rsid w:val="00BC1B05"/>
    <w:rsid w:val="00BC4383"/>
    <w:rsid w:val="00BC4446"/>
    <w:rsid w:val="00BD1275"/>
    <w:rsid w:val="00BD5467"/>
    <w:rsid w:val="00BE251B"/>
    <w:rsid w:val="00BE3EED"/>
    <w:rsid w:val="00BE5030"/>
    <w:rsid w:val="00BE5385"/>
    <w:rsid w:val="00BE57F6"/>
    <w:rsid w:val="00BE6698"/>
    <w:rsid w:val="00BF3871"/>
    <w:rsid w:val="00BF6A08"/>
    <w:rsid w:val="00C00176"/>
    <w:rsid w:val="00C01687"/>
    <w:rsid w:val="00C01BF4"/>
    <w:rsid w:val="00C02CA1"/>
    <w:rsid w:val="00C0369A"/>
    <w:rsid w:val="00C04B4A"/>
    <w:rsid w:val="00C04FA4"/>
    <w:rsid w:val="00C06EE9"/>
    <w:rsid w:val="00C1428F"/>
    <w:rsid w:val="00C15DD3"/>
    <w:rsid w:val="00C15E4F"/>
    <w:rsid w:val="00C16976"/>
    <w:rsid w:val="00C200CE"/>
    <w:rsid w:val="00C21060"/>
    <w:rsid w:val="00C219A5"/>
    <w:rsid w:val="00C22CB3"/>
    <w:rsid w:val="00C26C5C"/>
    <w:rsid w:val="00C27BC9"/>
    <w:rsid w:val="00C30BD4"/>
    <w:rsid w:val="00C33FB6"/>
    <w:rsid w:val="00C35EA4"/>
    <w:rsid w:val="00C36DC3"/>
    <w:rsid w:val="00C4203B"/>
    <w:rsid w:val="00C438DA"/>
    <w:rsid w:val="00C46AFE"/>
    <w:rsid w:val="00C478B2"/>
    <w:rsid w:val="00C5175F"/>
    <w:rsid w:val="00C52848"/>
    <w:rsid w:val="00C567DE"/>
    <w:rsid w:val="00C56D1D"/>
    <w:rsid w:val="00C64332"/>
    <w:rsid w:val="00C73207"/>
    <w:rsid w:val="00C75041"/>
    <w:rsid w:val="00C81ADD"/>
    <w:rsid w:val="00C826D5"/>
    <w:rsid w:val="00C85610"/>
    <w:rsid w:val="00C8645E"/>
    <w:rsid w:val="00C86CBB"/>
    <w:rsid w:val="00C87395"/>
    <w:rsid w:val="00C90235"/>
    <w:rsid w:val="00C932E2"/>
    <w:rsid w:val="00C93FDC"/>
    <w:rsid w:val="00C94F5E"/>
    <w:rsid w:val="00C956CC"/>
    <w:rsid w:val="00CA1B8F"/>
    <w:rsid w:val="00CA1EA0"/>
    <w:rsid w:val="00CA2443"/>
    <w:rsid w:val="00CA461D"/>
    <w:rsid w:val="00CB02E4"/>
    <w:rsid w:val="00CB0777"/>
    <w:rsid w:val="00CB13B9"/>
    <w:rsid w:val="00CB5108"/>
    <w:rsid w:val="00CB5BF8"/>
    <w:rsid w:val="00CC1219"/>
    <w:rsid w:val="00CC485E"/>
    <w:rsid w:val="00CC6749"/>
    <w:rsid w:val="00CD004C"/>
    <w:rsid w:val="00CD25A2"/>
    <w:rsid w:val="00CD2AC7"/>
    <w:rsid w:val="00CD3EDD"/>
    <w:rsid w:val="00CD43EF"/>
    <w:rsid w:val="00CE0837"/>
    <w:rsid w:val="00CE1DBA"/>
    <w:rsid w:val="00CE2936"/>
    <w:rsid w:val="00CE7DA2"/>
    <w:rsid w:val="00CF04CD"/>
    <w:rsid w:val="00CF0BA4"/>
    <w:rsid w:val="00CF1CA9"/>
    <w:rsid w:val="00CF4323"/>
    <w:rsid w:val="00CF56AE"/>
    <w:rsid w:val="00CF5C0A"/>
    <w:rsid w:val="00CF5F2E"/>
    <w:rsid w:val="00CF78CB"/>
    <w:rsid w:val="00D007D4"/>
    <w:rsid w:val="00D01A50"/>
    <w:rsid w:val="00D03375"/>
    <w:rsid w:val="00D03B5D"/>
    <w:rsid w:val="00D03C85"/>
    <w:rsid w:val="00D05ABA"/>
    <w:rsid w:val="00D12A10"/>
    <w:rsid w:val="00D12D5E"/>
    <w:rsid w:val="00D13D14"/>
    <w:rsid w:val="00D13DE0"/>
    <w:rsid w:val="00D13EC4"/>
    <w:rsid w:val="00D174B3"/>
    <w:rsid w:val="00D2065A"/>
    <w:rsid w:val="00D2105D"/>
    <w:rsid w:val="00D22034"/>
    <w:rsid w:val="00D278FD"/>
    <w:rsid w:val="00D3429C"/>
    <w:rsid w:val="00D34AED"/>
    <w:rsid w:val="00D40FAA"/>
    <w:rsid w:val="00D41CD4"/>
    <w:rsid w:val="00D44A29"/>
    <w:rsid w:val="00D46115"/>
    <w:rsid w:val="00D46D58"/>
    <w:rsid w:val="00D50DAC"/>
    <w:rsid w:val="00D528FC"/>
    <w:rsid w:val="00D53988"/>
    <w:rsid w:val="00D53CF8"/>
    <w:rsid w:val="00D55673"/>
    <w:rsid w:val="00D5616E"/>
    <w:rsid w:val="00D56883"/>
    <w:rsid w:val="00D56DF5"/>
    <w:rsid w:val="00D57E9F"/>
    <w:rsid w:val="00D60E60"/>
    <w:rsid w:val="00D64752"/>
    <w:rsid w:val="00D67E3A"/>
    <w:rsid w:val="00D71DB6"/>
    <w:rsid w:val="00D74D25"/>
    <w:rsid w:val="00D764E6"/>
    <w:rsid w:val="00D77057"/>
    <w:rsid w:val="00D80F8A"/>
    <w:rsid w:val="00D82763"/>
    <w:rsid w:val="00D90591"/>
    <w:rsid w:val="00D93FC5"/>
    <w:rsid w:val="00DA3641"/>
    <w:rsid w:val="00DA3FAC"/>
    <w:rsid w:val="00DA4C0D"/>
    <w:rsid w:val="00DA6D00"/>
    <w:rsid w:val="00DA6E4C"/>
    <w:rsid w:val="00DB1417"/>
    <w:rsid w:val="00DB3422"/>
    <w:rsid w:val="00DB3E21"/>
    <w:rsid w:val="00DB5446"/>
    <w:rsid w:val="00DB7287"/>
    <w:rsid w:val="00DB737C"/>
    <w:rsid w:val="00DC2B6E"/>
    <w:rsid w:val="00DC3CE7"/>
    <w:rsid w:val="00DC3F63"/>
    <w:rsid w:val="00DC7C1F"/>
    <w:rsid w:val="00DD1D5E"/>
    <w:rsid w:val="00DD22AA"/>
    <w:rsid w:val="00DD3735"/>
    <w:rsid w:val="00DD4739"/>
    <w:rsid w:val="00DD67F5"/>
    <w:rsid w:val="00DD6B55"/>
    <w:rsid w:val="00DD7FD9"/>
    <w:rsid w:val="00DE1160"/>
    <w:rsid w:val="00DE36BF"/>
    <w:rsid w:val="00DE3D48"/>
    <w:rsid w:val="00DE46D1"/>
    <w:rsid w:val="00DE4F1E"/>
    <w:rsid w:val="00DE6755"/>
    <w:rsid w:val="00DE6989"/>
    <w:rsid w:val="00DF0CE3"/>
    <w:rsid w:val="00DF3EDD"/>
    <w:rsid w:val="00DF4253"/>
    <w:rsid w:val="00E01F81"/>
    <w:rsid w:val="00E060B4"/>
    <w:rsid w:val="00E0614B"/>
    <w:rsid w:val="00E068A7"/>
    <w:rsid w:val="00E06EB5"/>
    <w:rsid w:val="00E106B5"/>
    <w:rsid w:val="00E10DAF"/>
    <w:rsid w:val="00E113EA"/>
    <w:rsid w:val="00E16DA1"/>
    <w:rsid w:val="00E17375"/>
    <w:rsid w:val="00E21007"/>
    <w:rsid w:val="00E313F1"/>
    <w:rsid w:val="00E31CE3"/>
    <w:rsid w:val="00E35C1E"/>
    <w:rsid w:val="00E36B3F"/>
    <w:rsid w:val="00E4541B"/>
    <w:rsid w:val="00E457D8"/>
    <w:rsid w:val="00E47413"/>
    <w:rsid w:val="00E4748F"/>
    <w:rsid w:val="00E50578"/>
    <w:rsid w:val="00E51042"/>
    <w:rsid w:val="00E5199D"/>
    <w:rsid w:val="00E52AA9"/>
    <w:rsid w:val="00E5401C"/>
    <w:rsid w:val="00E551B9"/>
    <w:rsid w:val="00E565C1"/>
    <w:rsid w:val="00E60F22"/>
    <w:rsid w:val="00E61661"/>
    <w:rsid w:val="00E61E0F"/>
    <w:rsid w:val="00E6508A"/>
    <w:rsid w:val="00E6729E"/>
    <w:rsid w:val="00E677B8"/>
    <w:rsid w:val="00E707A2"/>
    <w:rsid w:val="00E707A4"/>
    <w:rsid w:val="00E70C39"/>
    <w:rsid w:val="00E719E9"/>
    <w:rsid w:val="00E73DF5"/>
    <w:rsid w:val="00E75316"/>
    <w:rsid w:val="00E758FE"/>
    <w:rsid w:val="00E76692"/>
    <w:rsid w:val="00E77FB7"/>
    <w:rsid w:val="00E8250C"/>
    <w:rsid w:val="00E850AE"/>
    <w:rsid w:val="00E85291"/>
    <w:rsid w:val="00E9024D"/>
    <w:rsid w:val="00E90C72"/>
    <w:rsid w:val="00E941F6"/>
    <w:rsid w:val="00E9453B"/>
    <w:rsid w:val="00E962E6"/>
    <w:rsid w:val="00EA1EE6"/>
    <w:rsid w:val="00EA318F"/>
    <w:rsid w:val="00EA334A"/>
    <w:rsid w:val="00EA42A6"/>
    <w:rsid w:val="00EA5269"/>
    <w:rsid w:val="00EB05AB"/>
    <w:rsid w:val="00EB0BBF"/>
    <w:rsid w:val="00EB2514"/>
    <w:rsid w:val="00EB25E9"/>
    <w:rsid w:val="00EB36EA"/>
    <w:rsid w:val="00EB511F"/>
    <w:rsid w:val="00EB66B3"/>
    <w:rsid w:val="00EB6C86"/>
    <w:rsid w:val="00EB7A85"/>
    <w:rsid w:val="00EB7ACF"/>
    <w:rsid w:val="00EC1521"/>
    <w:rsid w:val="00EC1D62"/>
    <w:rsid w:val="00EC4586"/>
    <w:rsid w:val="00EC4A23"/>
    <w:rsid w:val="00EC6177"/>
    <w:rsid w:val="00EC7E8B"/>
    <w:rsid w:val="00ED3789"/>
    <w:rsid w:val="00EE380B"/>
    <w:rsid w:val="00EF2AC3"/>
    <w:rsid w:val="00EF4C8E"/>
    <w:rsid w:val="00EF7FE0"/>
    <w:rsid w:val="00F00660"/>
    <w:rsid w:val="00F00DDE"/>
    <w:rsid w:val="00F01CB8"/>
    <w:rsid w:val="00F02FD0"/>
    <w:rsid w:val="00F031F5"/>
    <w:rsid w:val="00F03F48"/>
    <w:rsid w:val="00F0444A"/>
    <w:rsid w:val="00F0728A"/>
    <w:rsid w:val="00F10D3D"/>
    <w:rsid w:val="00F21AB7"/>
    <w:rsid w:val="00F225C1"/>
    <w:rsid w:val="00F2334C"/>
    <w:rsid w:val="00F265B2"/>
    <w:rsid w:val="00F27526"/>
    <w:rsid w:val="00F27F2F"/>
    <w:rsid w:val="00F316D4"/>
    <w:rsid w:val="00F317A3"/>
    <w:rsid w:val="00F336B5"/>
    <w:rsid w:val="00F3442A"/>
    <w:rsid w:val="00F3487B"/>
    <w:rsid w:val="00F3509E"/>
    <w:rsid w:val="00F37919"/>
    <w:rsid w:val="00F43157"/>
    <w:rsid w:val="00F4381A"/>
    <w:rsid w:val="00F4415F"/>
    <w:rsid w:val="00F4521C"/>
    <w:rsid w:val="00F453D3"/>
    <w:rsid w:val="00F4560E"/>
    <w:rsid w:val="00F475F5"/>
    <w:rsid w:val="00F500CD"/>
    <w:rsid w:val="00F526F0"/>
    <w:rsid w:val="00F5357D"/>
    <w:rsid w:val="00F5775C"/>
    <w:rsid w:val="00F57F38"/>
    <w:rsid w:val="00F60213"/>
    <w:rsid w:val="00F6235C"/>
    <w:rsid w:val="00F65189"/>
    <w:rsid w:val="00F65863"/>
    <w:rsid w:val="00F71705"/>
    <w:rsid w:val="00F71C11"/>
    <w:rsid w:val="00F764AD"/>
    <w:rsid w:val="00F76C92"/>
    <w:rsid w:val="00F81B96"/>
    <w:rsid w:val="00F83168"/>
    <w:rsid w:val="00F84387"/>
    <w:rsid w:val="00F845EC"/>
    <w:rsid w:val="00F8515E"/>
    <w:rsid w:val="00F87DF4"/>
    <w:rsid w:val="00F911A3"/>
    <w:rsid w:val="00F935E5"/>
    <w:rsid w:val="00F93A00"/>
    <w:rsid w:val="00F93B3E"/>
    <w:rsid w:val="00F96D46"/>
    <w:rsid w:val="00FA0D91"/>
    <w:rsid w:val="00FA0F89"/>
    <w:rsid w:val="00FA1B12"/>
    <w:rsid w:val="00FA2E90"/>
    <w:rsid w:val="00FA4ADB"/>
    <w:rsid w:val="00FA6AF1"/>
    <w:rsid w:val="00FB19D5"/>
    <w:rsid w:val="00FB648D"/>
    <w:rsid w:val="00FB6804"/>
    <w:rsid w:val="00FC081E"/>
    <w:rsid w:val="00FC14CA"/>
    <w:rsid w:val="00FC1998"/>
    <w:rsid w:val="00FC257D"/>
    <w:rsid w:val="00FC29B8"/>
    <w:rsid w:val="00FC2D81"/>
    <w:rsid w:val="00FC3DF6"/>
    <w:rsid w:val="00FC65A9"/>
    <w:rsid w:val="00FD22D8"/>
    <w:rsid w:val="00FD532F"/>
    <w:rsid w:val="00FD533E"/>
    <w:rsid w:val="00FD55B4"/>
    <w:rsid w:val="00FE0204"/>
    <w:rsid w:val="00FE0FC2"/>
    <w:rsid w:val="00FE18D4"/>
    <w:rsid w:val="00FE5AE0"/>
    <w:rsid w:val="00FE5B2A"/>
    <w:rsid w:val="00FF3FAF"/>
    <w:rsid w:val="00FF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B834A2"/>
  <w15:chartTrackingRefBased/>
  <w15:docId w15:val="{8064DDDB-BCFD-D643-8803-8A1C5BDCC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174B3"/>
    <w:rPr>
      <w:rFonts w:ascii="Arial" w:hAnsi="Arial"/>
      <w:color w:val="58595B"/>
      <w:sz w:val="22"/>
      <w:szCs w:val="24"/>
      <w:lang w:val="en-US"/>
    </w:rPr>
  </w:style>
  <w:style w:type="paragraph" w:styleId="Heading1">
    <w:name w:val="heading 1"/>
    <w:basedOn w:val="Normal"/>
    <w:next w:val="BodyText"/>
    <w:link w:val="Heading1Char"/>
    <w:qFormat/>
    <w:rsid w:val="00BD5467"/>
    <w:pPr>
      <w:keepNext/>
      <w:pageBreakBefore/>
      <w:numPr>
        <w:numId w:val="4"/>
      </w:numPr>
      <w:spacing w:after="800"/>
      <w:outlineLvl w:val="0"/>
    </w:pPr>
    <w:rPr>
      <w:rFonts w:ascii="Arial Bold" w:hAnsi="Arial Bold" w:cs="Arial"/>
      <w:b/>
      <w:bCs/>
      <w:color w:val="0096C9"/>
      <w:kern w:val="32"/>
      <w:sz w:val="32"/>
      <w:szCs w:val="32"/>
    </w:rPr>
  </w:style>
  <w:style w:type="paragraph" w:styleId="Heading2">
    <w:name w:val="heading 2"/>
    <w:basedOn w:val="Normal"/>
    <w:next w:val="BodyText"/>
    <w:autoRedefine/>
    <w:qFormat/>
    <w:rsid w:val="00D764E6"/>
    <w:pPr>
      <w:keepNext/>
      <w:spacing w:before="240" w:after="240" w:line="400" w:lineRule="exact"/>
      <w:outlineLvl w:val="1"/>
    </w:pPr>
    <w:rPr>
      <w:rFonts w:cs="Arial"/>
      <w:b/>
      <w:bCs/>
      <w:iCs/>
      <w:color w:val="0096C9"/>
      <w:sz w:val="36"/>
      <w:szCs w:val="28"/>
    </w:rPr>
  </w:style>
  <w:style w:type="paragraph" w:styleId="Heading3">
    <w:name w:val="heading 3"/>
    <w:basedOn w:val="Normal"/>
    <w:next w:val="BodyText"/>
    <w:link w:val="Heading3Char"/>
    <w:qFormat/>
    <w:rsid w:val="00BD5467"/>
    <w:pPr>
      <w:keepNext/>
      <w:numPr>
        <w:ilvl w:val="2"/>
        <w:numId w:val="4"/>
      </w:numPr>
      <w:spacing w:before="240" w:after="240" w:line="320" w:lineRule="exact"/>
      <w:ind w:left="907" w:hanging="907"/>
      <w:outlineLvl w:val="2"/>
    </w:pPr>
    <w:rPr>
      <w:rFonts w:cs="Arial"/>
      <w:bCs/>
      <w:sz w:val="28"/>
      <w:szCs w:val="26"/>
    </w:rPr>
  </w:style>
  <w:style w:type="paragraph" w:styleId="Heading4">
    <w:name w:val="heading 4"/>
    <w:basedOn w:val="Normal"/>
    <w:next w:val="BodyText"/>
    <w:qFormat/>
    <w:rsid w:val="00BD5467"/>
    <w:pPr>
      <w:keepNext/>
      <w:numPr>
        <w:ilvl w:val="3"/>
        <w:numId w:val="4"/>
      </w:numPr>
      <w:spacing w:before="240" w:after="240"/>
      <w:ind w:left="907" w:hanging="907"/>
      <w:outlineLvl w:val="3"/>
    </w:pPr>
    <w:rPr>
      <w:b/>
      <w:bCs/>
      <w:sz w:val="24"/>
      <w:szCs w:val="28"/>
    </w:rPr>
  </w:style>
  <w:style w:type="paragraph" w:styleId="Heading5">
    <w:name w:val="heading 5"/>
    <w:basedOn w:val="Normal"/>
    <w:qFormat/>
    <w:rsid w:val="00BD5467"/>
    <w:pPr>
      <w:numPr>
        <w:ilvl w:val="4"/>
        <w:numId w:val="4"/>
      </w:numPr>
      <w:tabs>
        <w:tab w:val="left" w:pos="720"/>
      </w:tabs>
      <w:spacing w:before="120" w:after="60" w:line="300" w:lineRule="exact"/>
      <w:outlineLvl w:val="4"/>
    </w:pPr>
    <w:rPr>
      <w:bCs/>
      <w:iCs/>
      <w:szCs w:val="26"/>
    </w:rPr>
  </w:style>
  <w:style w:type="paragraph" w:styleId="Heading6">
    <w:name w:val="heading 6"/>
    <w:basedOn w:val="Normal"/>
    <w:qFormat/>
    <w:rsid w:val="00BD5467"/>
    <w:pPr>
      <w:numPr>
        <w:ilvl w:val="5"/>
        <w:numId w:val="4"/>
      </w:numPr>
      <w:tabs>
        <w:tab w:val="left" w:pos="720"/>
      </w:tabs>
      <w:spacing w:before="120" w:after="120" w:line="300" w:lineRule="exact"/>
      <w:outlineLvl w:val="5"/>
    </w:pPr>
    <w:rPr>
      <w:bCs/>
      <w:szCs w:val="22"/>
    </w:rPr>
  </w:style>
  <w:style w:type="paragraph" w:styleId="Heading7">
    <w:name w:val="heading 7"/>
    <w:basedOn w:val="Normal"/>
    <w:next w:val="BodyText"/>
    <w:qFormat/>
    <w:rsid w:val="00D174B3"/>
    <w:pPr>
      <w:spacing w:before="240" w:line="320" w:lineRule="exact"/>
      <w:outlineLvl w:val="6"/>
    </w:pPr>
    <w:rPr>
      <w:color w:val="0096C9"/>
      <w:sz w:val="28"/>
    </w:rPr>
  </w:style>
  <w:style w:type="paragraph" w:styleId="Heading8">
    <w:name w:val="heading 8"/>
    <w:basedOn w:val="Normal"/>
    <w:next w:val="BodyText"/>
    <w:qFormat/>
    <w:rsid w:val="00C30BD4"/>
    <w:pPr>
      <w:spacing w:before="240" w:line="300" w:lineRule="exact"/>
      <w:outlineLvl w:val="7"/>
    </w:pPr>
    <w:rPr>
      <w:b/>
      <w:iCs/>
      <w:color w:val="A6CE39"/>
      <w:sz w:val="24"/>
    </w:rPr>
  </w:style>
  <w:style w:type="paragraph" w:styleId="Heading9">
    <w:name w:val="heading 9"/>
    <w:basedOn w:val="Normal"/>
    <w:next w:val="BodyText"/>
    <w:qFormat/>
    <w:rsid w:val="00D174B3"/>
    <w:pPr>
      <w:spacing w:before="120" w:after="60"/>
      <w:outlineLvl w:val="8"/>
    </w:pPr>
    <w:rPr>
      <w:rFonts w:cs="Arial"/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174B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66C3C"/>
    <w:pPr>
      <w:tabs>
        <w:tab w:val="right" w:pos="10345"/>
      </w:tabs>
      <w:spacing w:before="60"/>
    </w:pPr>
    <w:rPr>
      <w:rFonts w:ascii="Century Gothic" w:hAnsi="Century Gothic"/>
      <w:sz w:val="16"/>
    </w:rPr>
  </w:style>
  <w:style w:type="paragraph" w:styleId="BodyText">
    <w:name w:val="Body Text"/>
    <w:basedOn w:val="Normal"/>
    <w:link w:val="BodyTextChar"/>
    <w:rsid w:val="00D174B3"/>
    <w:pPr>
      <w:spacing w:before="120" w:after="120" w:line="300" w:lineRule="exact"/>
    </w:pPr>
  </w:style>
  <w:style w:type="paragraph" w:styleId="ListBullet">
    <w:name w:val="List Bullet"/>
    <w:basedOn w:val="Normal"/>
    <w:rsid w:val="00D174B3"/>
    <w:pPr>
      <w:numPr>
        <w:numId w:val="1"/>
      </w:numPr>
      <w:spacing w:before="120" w:line="280" w:lineRule="exact"/>
    </w:pPr>
  </w:style>
  <w:style w:type="paragraph" w:styleId="ListBullet2">
    <w:name w:val="List Bullet 2"/>
    <w:basedOn w:val="Normal"/>
    <w:rsid w:val="00D174B3"/>
    <w:pPr>
      <w:numPr>
        <w:numId w:val="2"/>
      </w:numPr>
      <w:spacing w:before="120" w:line="300" w:lineRule="exact"/>
    </w:pPr>
  </w:style>
  <w:style w:type="paragraph" w:styleId="ListBullet3">
    <w:name w:val="List Bullet 3"/>
    <w:basedOn w:val="Normal"/>
    <w:rsid w:val="00D174B3"/>
    <w:pPr>
      <w:numPr>
        <w:numId w:val="3"/>
      </w:numPr>
      <w:spacing w:before="60" w:line="300" w:lineRule="exact"/>
    </w:pPr>
  </w:style>
  <w:style w:type="paragraph" w:customStyle="1" w:styleId="CallOutLightBlue">
    <w:name w:val="Call Out Light Blue"/>
    <w:basedOn w:val="Normal"/>
    <w:next w:val="BodyText"/>
    <w:rsid w:val="00D174B3"/>
    <w:pPr>
      <w:spacing w:before="240" w:after="240"/>
    </w:pPr>
    <w:rPr>
      <w:rFonts w:ascii="Century Gothic" w:hAnsi="Century Gothic"/>
      <w:bCs/>
      <w:color w:val="0096C9"/>
      <w:sz w:val="28"/>
    </w:rPr>
  </w:style>
  <w:style w:type="paragraph" w:customStyle="1" w:styleId="TableText">
    <w:name w:val="Table Text"/>
    <w:basedOn w:val="BodyText"/>
    <w:link w:val="TableTextChar"/>
    <w:rsid w:val="00D174B3"/>
    <w:pPr>
      <w:spacing w:line="260" w:lineRule="exact"/>
    </w:pPr>
    <w:rPr>
      <w:sz w:val="20"/>
    </w:rPr>
  </w:style>
  <w:style w:type="paragraph" w:customStyle="1" w:styleId="TableBlueBold">
    <w:name w:val="Table Blue Bold"/>
    <w:basedOn w:val="TableText"/>
    <w:next w:val="TableText"/>
    <w:link w:val="TableBlueBoldChar"/>
    <w:rsid w:val="00D174B3"/>
    <w:rPr>
      <w:b/>
      <w:color w:val="002E62"/>
      <w:sz w:val="22"/>
    </w:rPr>
  </w:style>
  <w:style w:type="paragraph" w:customStyle="1" w:styleId="TableBold">
    <w:name w:val="Table Bold"/>
    <w:basedOn w:val="TableText"/>
    <w:next w:val="TableText"/>
    <w:link w:val="TableBoldChar"/>
    <w:rsid w:val="00D174B3"/>
    <w:rPr>
      <w:b/>
      <w:sz w:val="22"/>
    </w:rPr>
  </w:style>
  <w:style w:type="paragraph" w:customStyle="1" w:styleId="TableBullet">
    <w:name w:val="Table Bullet"/>
    <w:basedOn w:val="TableText"/>
    <w:next w:val="TableText"/>
    <w:rsid w:val="00D174B3"/>
    <w:pPr>
      <w:numPr>
        <w:numId w:val="5"/>
      </w:numPr>
      <w:spacing w:after="60"/>
      <w:ind w:left="0" w:firstLine="0"/>
    </w:pPr>
  </w:style>
  <w:style w:type="table" w:styleId="TableGrid2">
    <w:name w:val="Table Grid 2"/>
    <w:basedOn w:val="TableNormal"/>
    <w:rsid w:val="001F3482"/>
    <w:rPr>
      <w:rFonts w:ascii="Arial" w:hAnsi="Arial"/>
    </w:rPr>
    <w:tblPr>
      <w:tblInd w:w="113" w:type="dxa"/>
      <w:tblBorders>
        <w:left w:val="single" w:sz="2" w:space="0" w:color="58595B"/>
        <w:bottom w:val="single" w:sz="36" w:space="0" w:color="58595B"/>
        <w:right w:val="single" w:sz="2" w:space="0" w:color="58595B"/>
        <w:insideH w:val="single" w:sz="2" w:space="0" w:color="58595B"/>
        <w:insideV w:val="single" w:sz="2" w:space="0" w:color="58595B"/>
      </w:tblBorders>
    </w:tblPr>
    <w:trPr>
      <w:cantSplit/>
    </w:trPr>
    <w:tcPr>
      <w:shd w:val="clear" w:color="auto" w:fill="auto"/>
    </w:tcPr>
    <w:tblStylePr w:type="firstRow">
      <w:rPr>
        <w:rFonts w:ascii="Arial Unicode MS" w:hAnsi="Arial Unicode MS"/>
        <w:b/>
        <w:bCs/>
        <w:i w:val="0"/>
        <w:color w:val="FFFFFF"/>
        <w:sz w:val="20"/>
      </w:rPr>
      <w:tblPr/>
      <w:tcPr>
        <w:tcBorders>
          <w:top w:val="single" w:sz="2" w:space="0" w:color="58595B"/>
        </w:tcBorders>
        <w:shd w:val="clear" w:color="auto" w:fill="0096C9"/>
      </w:tcPr>
    </w:tblStylePr>
    <w:tblStylePr w:type="lastRow">
      <w:rPr>
        <w:b w:val="0"/>
        <w:bCs/>
      </w:rPr>
      <w:tblPr/>
      <w:tcPr>
        <w:tcBorders>
          <w:top w:val="nil"/>
        </w:tcBorders>
        <w:shd w:val="clear" w:color="auto" w:fill="auto"/>
      </w:tcPr>
    </w:tblStylePr>
    <w:tblStylePr w:type="firstCol">
      <w:rPr>
        <w:b w:val="0"/>
        <w:bCs/>
      </w:rPr>
      <w:tblPr/>
      <w:tcPr>
        <w:shd w:val="clear" w:color="auto" w:fill="E6E6E6"/>
      </w:tcPr>
    </w:tblStylePr>
    <w:tblStylePr w:type="lastCol">
      <w:rPr>
        <w:b w:val="0"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shd w:val="clear" w:color="auto" w:fill="E6E6E6"/>
      </w:tcPr>
    </w:tblStylePr>
  </w:style>
  <w:style w:type="paragraph" w:customStyle="1" w:styleId="Date1">
    <w:name w:val="Date1"/>
    <w:rsid w:val="00D174B3"/>
    <w:pPr>
      <w:spacing w:line="360" w:lineRule="exact"/>
      <w:jc w:val="right"/>
    </w:pPr>
    <w:rPr>
      <w:rFonts w:ascii="Century Gothic" w:hAnsi="Century Gothic"/>
      <w:b/>
      <w:color w:val="002E62"/>
      <w:sz w:val="32"/>
      <w:szCs w:val="24"/>
      <w:lang w:val="en-US"/>
    </w:rPr>
  </w:style>
  <w:style w:type="paragraph" w:customStyle="1" w:styleId="Coversubtitle">
    <w:name w:val="Cover subtitle"/>
    <w:next w:val="Covertitle"/>
    <w:rsid w:val="0047701C"/>
    <w:pPr>
      <w:spacing w:before="120" w:line="480" w:lineRule="exact"/>
    </w:pPr>
    <w:rPr>
      <w:rFonts w:ascii="Century Gothic" w:hAnsi="Century Gothic"/>
      <w:color w:val="A6CE39"/>
      <w:sz w:val="40"/>
      <w:szCs w:val="24"/>
      <w:lang w:val="en-US"/>
    </w:rPr>
  </w:style>
  <w:style w:type="paragraph" w:customStyle="1" w:styleId="Covertitle">
    <w:name w:val="Cover title"/>
    <w:next w:val="Covertitle2"/>
    <w:rsid w:val="00D174B3"/>
    <w:rPr>
      <w:rFonts w:ascii="Century Gothic" w:hAnsi="Century Gothic"/>
      <w:b/>
      <w:color w:val="0096C9"/>
      <w:sz w:val="56"/>
      <w:szCs w:val="24"/>
      <w:lang w:val="en-US"/>
    </w:rPr>
  </w:style>
  <w:style w:type="paragraph" w:customStyle="1" w:styleId="Covertitle2">
    <w:name w:val="Cover title 2"/>
    <w:rsid w:val="00D174B3"/>
    <w:pPr>
      <w:spacing w:after="360" w:line="360" w:lineRule="exact"/>
    </w:pPr>
    <w:rPr>
      <w:rFonts w:ascii="Century Gothic" w:hAnsi="Century Gothic"/>
      <w:color w:val="002E62"/>
      <w:sz w:val="30"/>
      <w:szCs w:val="24"/>
      <w:lang w:val="en-US"/>
    </w:rPr>
  </w:style>
  <w:style w:type="paragraph" w:customStyle="1" w:styleId="TableNote">
    <w:name w:val="Table Note"/>
    <w:basedOn w:val="TableText"/>
    <w:next w:val="BodyText"/>
    <w:rsid w:val="00D174B3"/>
    <w:pPr>
      <w:spacing w:before="60" w:line="240" w:lineRule="auto"/>
    </w:pPr>
    <w:rPr>
      <w:sz w:val="16"/>
    </w:rPr>
  </w:style>
  <w:style w:type="paragraph" w:styleId="TOC1">
    <w:name w:val="toc 1"/>
    <w:basedOn w:val="Normal"/>
    <w:next w:val="Normal"/>
    <w:autoRedefine/>
    <w:semiHidden/>
    <w:rsid w:val="00D174B3"/>
    <w:pPr>
      <w:tabs>
        <w:tab w:val="right" w:leader="dot" w:pos="9809"/>
      </w:tabs>
      <w:spacing w:before="40" w:after="40"/>
    </w:pPr>
    <w:rPr>
      <w:sz w:val="18"/>
    </w:rPr>
  </w:style>
  <w:style w:type="character" w:styleId="Hyperlink">
    <w:name w:val="Hyperlink"/>
    <w:rsid w:val="00D174B3"/>
    <w:rPr>
      <w:color w:val="0000FF"/>
      <w:u w:val="single"/>
    </w:rPr>
  </w:style>
  <w:style w:type="paragraph" w:customStyle="1" w:styleId="Heading1NoTOC">
    <w:name w:val="Heading 1 (No TOC)"/>
    <w:next w:val="BodyText"/>
    <w:rsid w:val="00703D80"/>
    <w:pPr>
      <w:pageBreakBefore/>
      <w:spacing w:after="800"/>
      <w:ind w:right="3119"/>
    </w:pPr>
    <w:rPr>
      <w:rFonts w:ascii="Arial Bold" w:hAnsi="Arial Bold" w:cs="Arial"/>
      <w:b/>
      <w:bCs/>
      <w:color w:val="0096C9"/>
      <w:kern w:val="32"/>
      <w:sz w:val="32"/>
      <w:szCs w:val="32"/>
      <w:lang w:val="en-US"/>
    </w:rPr>
  </w:style>
  <w:style w:type="paragraph" w:styleId="Caption">
    <w:name w:val="caption"/>
    <w:basedOn w:val="Normal"/>
    <w:next w:val="BodyText"/>
    <w:link w:val="CaptionChar"/>
    <w:qFormat/>
    <w:rsid w:val="00D174B3"/>
    <w:pPr>
      <w:spacing w:before="120" w:after="120"/>
    </w:pPr>
    <w:rPr>
      <w:bCs/>
      <w:color w:val="0096C9"/>
      <w:sz w:val="18"/>
      <w:szCs w:val="20"/>
    </w:rPr>
  </w:style>
  <w:style w:type="character" w:styleId="PageNumber">
    <w:name w:val="page number"/>
    <w:basedOn w:val="DefaultParagraphFont"/>
    <w:rsid w:val="00D174B3"/>
  </w:style>
  <w:style w:type="paragraph" w:customStyle="1" w:styleId="TableHeadWhite">
    <w:name w:val="Table Head White"/>
    <w:rsid w:val="00D174B3"/>
    <w:pPr>
      <w:spacing w:before="120" w:after="120"/>
    </w:pPr>
    <w:rPr>
      <w:rFonts w:ascii="Arial Bold" w:hAnsi="Arial Bold"/>
      <w:b/>
      <w:color w:val="FFFFFF"/>
      <w:sz w:val="22"/>
      <w:szCs w:val="24"/>
      <w:lang w:val="en-US"/>
    </w:rPr>
  </w:style>
  <w:style w:type="character" w:customStyle="1" w:styleId="BodyTextChar">
    <w:name w:val="Body Text Char"/>
    <w:link w:val="BodyText"/>
    <w:rsid w:val="00D174B3"/>
    <w:rPr>
      <w:rFonts w:ascii="Arial" w:hAnsi="Arial"/>
      <w:color w:val="58595B"/>
      <w:sz w:val="22"/>
      <w:szCs w:val="24"/>
      <w:lang w:val="en-US" w:eastAsia="en-US" w:bidi="ar-SA"/>
    </w:rPr>
  </w:style>
  <w:style w:type="character" w:customStyle="1" w:styleId="TableTextChar">
    <w:name w:val="Table Text Char"/>
    <w:basedOn w:val="BodyTextChar"/>
    <w:link w:val="TableText"/>
    <w:rsid w:val="00D174B3"/>
    <w:rPr>
      <w:rFonts w:ascii="Arial" w:hAnsi="Arial"/>
      <w:color w:val="58595B"/>
      <w:sz w:val="22"/>
      <w:szCs w:val="24"/>
      <w:lang w:val="en-US" w:eastAsia="en-US" w:bidi="ar-SA"/>
    </w:rPr>
  </w:style>
  <w:style w:type="character" w:customStyle="1" w:styleId="TableBoldChar">
    <w:name w:val="Table Bold Char"/>
    <w:link w:val="TableBold"/>
    <w:rsid w:val="00D174B3"/>
    <w:rPr>
      <w:rFonts w:ascii="Arial" w:hAnsi="Arial"/>
      <w:b/>
      <w:color w:val="58595B"/>
      <w:sz w:val="22"/>
      <w:szCs w:val="24"/>
      <w:lang w:val="en-US" w:eastAsia="en-US" w:bidi="ar-SA"/>
    </w:rPr>
  </w:style>
  <w:style w:type="character" w:customStyle="1" w:styleId="TableBlueBoldChar">
    <w:name w:val="Table Blue Bold Char"/>
    <w:link w:val="TableBlueBold"/>
    <w:rsid w:val="00D174B3"/>
    <w:rPr>
      <w:rFonts w:ascii="Arial" w:hAnsi="Arial"/>
      <w:b/>
      <w:color w:val="002E62"/>
      <w:sz w:val="22"/>
      <w:szCs w:val="24"/>
      <w:lang w:val="en-US" w:eastAsia="en-US" w:bidi="ar-SA"/>
    </w:rPr>
  </w:style>
  <w:style w:type="paragraph" w:customStyle="1" w:styleId="CallOutBlue">
    <w:name w:val="Call Out Blue"/>
    <w:basedOn w:val="CallOutLightBlue"/>
    <w:next w:val="BodyText"/>
    <w:rsid w:val="00D174B3"/>
    <w:rPr>
      <w:color w:val="003060"/>
    </w:rPr>
  </w:style>
  <w:style w:type="paragraph" w:customStyle="1" w:styleId="TabDivider">
    <w:name w:val="Tab Divider"/>
    <w:basedOn w:val="Covertitle"/>
    <w:next w:val="Heading1"/>
    <w:rsid w:val="00703D80"/>
    <w:pPr>
      <w:pageBreakBefore/>
      <w:spacing w:before="2800"/>
    </w:pPr>
  </w:style>
  <w:style w:type="character" w:customStyle="1" w:styleId="Heading1Char">
    <w:name w:val="Heading 1 Char"/>
    <w:link w:val="Heading1"/>
    <w:rsid w:val="00BD5467"/>
    <w:rPr>
      <w:rFonts w:ascii="Arial Bold" w:hAnsi="Arial Bold" w:cs="Arial"/>
      <w:b/>
      <w:bCs/>
      <w:color w:val="0096C9"/>
      <w:kern w:val="32"/>
      <w:sz w:val="32"/>
      <w:szCs w:val="32"/>
      <w:lang w:val="en-US" w:eastAsia="en-US" w:bidi="ar-SA"/>
    </w:rPr>
  </w:style>
  <w:style w:type="table" w:styleId="TableGrid">
    <w:name w:val="Table Grid"/>
    <w:basedOn w:val="TableNormal"/>
    <w:rsid w:val="00DD1D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semiHidden/>
    <w:rsid w:val="00581FF7"/>
    <w:pPr>
      <w:tabs>
        <w:tab w:val="left" w:pos="680"/>
        <w:tab w:val="right" w:leader="dot" w:pos="9809"/>
      </w:tabs>
      <w:spacing w:before="40" w:after="40"/>
      <w:ind w:left="681" w:hanging="397"/>
    </w:pPr>
    <w:rPr>
      <w:sz w:val="18"/>
    </w:rPr>
  </w:style>
  <w:style w:type="paragraph" w:styleId="TOC3">
    <w:name w:val="toc 3"/>
    <w:basedOn w:val="TOC2"/>
    <w:next w:val="Normal"/>
    <w:autoRedefine/>
    <w:semiHidden/>
    <w:rsid w:val="00581FF7"/>
    <w:pPr>
      <w:tabs>
        <w:tab w:val="clear" w:pos="680"/>
        <w:tab w:val="left" w:pos="1080"/>
      </w:tabs>
      <w:ind w:left="1077"/>
    </w:pPr>
  </w:style>
  <w:style w:type="paragraph" w:customStyle="1" w:styleId="Chart">
    <w:name w:val="Chart"/>
    <w:basedOn w:val="BodyText"/>
    <w:next w:val="BodyText"/>
    <w:rsid w:val="0099528B"/>
    <w:pPr>
      <w:spacing w:before="0" w:after="0" w:line="240" w:lineRule="auto"/>
    </w:pPr>
  </w:style>
  <w:style w:type="paragraph" w:styleId="BalloonText">
    <w:name w:val="Balloon Text"/>
    <w:basedOn w:val="Normal"/>
    <w:link w:val="BalloonTextChar"/>
    <w:rsid w:val="00016523"/>
    <w:rPr>
      <w:rFonts w:ascii="Tahoma" w:hAnsi="Tahoma"/>
      <w:sz w:val="16"/>
      <w:szCs w:val="16"/>
    </w:rPr>
  </w:style>
  <w:style w:type="character" w:customStyle="1" w:styleId="CaptionChar">
    <w:name w:val="Caption Char"/>
    <w:link w:val="Caption"/>
    <w:rsid w:val="004405ED"/>
    <w:rPr>
      <w:rFonts w:ascii="Arial" w:hAnsi="Arial"/>
      <w:bCs/>
      <w:color w:val="0096C9"/>
      <w:sz w:val="18"/>
      <w:lang w:val="en-US" w:eastAsia="en-US" w:bidi="ar-SA"/>
    </w:rPr>
  </w:style>
  <w:style w:type="character" w:customStyle="1" w:styleId="BalloonTextChar">
    <w:name w:val="Balloon Text Char"/>
    <w:link w:val="BalloonText"/>
    <w:rsid w:val="00016523"/>
    <w:rPr>
      <w:rFonts w:ascii="Tahoma" w:hAnsi="Tahoma" w:cs="Tahoma"/>
      <w:color w:val="58595B"/>
      <w:sz w:val="16"/>
      <w:szCs w:val="16"/>
      <w:lang w:val="en-US" w:eastAsia="en-US"/>
    </w:rPr>
  </w:style>
  <w:style w:type="paragraph" w:styleId="NormalWeb">
    <w:name w:val="Normal (Web)"/>
    <w:basedOn w:val="Normal"/>
    <w:rsid w:val="003307E6"/>
    <w:pPr>
      <w:spacing w:before="100" w:beforeAutospacing="1" w:after="100" w:afterAutospacing="1"/>
    </w:pPr>
    <w:rPr>
      <w:rFonts w:ascii="Times New Roman" w:hAnsi="Times New Roman"/>
      <w:color w:val="auto"/>
      <w:sz w:val="24"/>
      <w:lang w:val="en-AU" w:eastAsia="en-AU"/>
    </w:rPr>
  </w:style>
  <w:style w:type="character" w:customStyle="1" w:styleId="Heading3Char">
    <w:name w:val="Heading 3 Char"/>
    <w:link w:val="Heading3"/>
    <w:locked/>
    <w:rsid w:val="007E6D3B"/>
    <w:rPr>
      <w:rFonts w:ascii="Arial" w:hAnsi="Arial" w:cs="Arial"/>
      <w:bCs/>
      <w:color w:val="58595B"/>
      <w:sz w:val="28"/>
      <w:szCs w:val="26"/>
      <w:lang w:val="en-US" w:eastAsia="en-US" w:bidi="ar-SA"/>
    </w:rPr>
  </w:style>
  <w:style w:type="paragraph" w:styleId="BodyText3">
    <w:name w:val="Body Text 3"/>
    <w:basedOn w:val="Normal"/>
    <w:link w:val="BodyText3Char"/>
    <w:rsid w:val="007E6D3B"/>
    <w:pPr>
      <w:spacing w:after="120"/>
      <w:jc w:val="both"/>
    </w:pPr>
    <w:rPr>
      <w:rFonts w:ascii="Century Gothic" w:hAnsi="Century Gothic"/>
      <w:color w:val="auto"/>
      <w:sz w:val="16"/>
      <w:szCs w:val="16"/>
      <w:lang w:val="en-AU"/>
    </w:rPr>
  </w:style>
  <w:style w:type="character" w:customStyle="1" w:styleId="BodyText3Char">
    <w:name w:val="Body Text 3 Char"/>
    <w:link w:val="BodyText3"/>
    <w:locked/>
    <w:rsid w:val="007E6D3B"/>
    <w:rPr>
      <w:rFonts w:ascii="Century Gothic" w:hAnsi="Century Gothic"/>
      <w:sz w:val="16"/>
      <w:szCs w:val="16"/>
      <w:lang w:val="en-AU" w:eastAsia="en-US" w:bidi="ar-SA"/>
    </w:rPr>
  </w:style>
  <w:style w:type="character" w:customStyle="1" w:styleId="division">
    <w:name w:val="division"/>
    <w:rsid w:val="00272158"/>
  </w:style>
  <w:style w:type="character" w:customStyle="1" w:styleId="FooterChar">
    <w:name w:val="Footer Char"/>
    <w:link w:val="Footer"/>
    <w:uiPriority w:val="99"/>
    <w:rsid w:val="00BE57F6"/>
    <w:rPr>
      <w:rFonts w:ascii="Century Gothic" w:hAnsi="Century Gothic"/>
      <w:color w:val="58595B"/>
      <w:sz w:val="16"/>
      <w:szCs w:val="24"/>
      <w:lang w:val="en-US" w:eastAsia="en-US"/>
    </w:rPr>
  </w:style>
  <w:style w:type="character" w:styleId="Emphasis">
    <w:name w:val="Emphasis"/>
    <w:uiPriority w:val="20"/>
    <w:qFormat/>
    <w:rsid w:val="006840B4"/>
    <w:rPr>
      <w:b/>
      <w:bCs/>
      <w:i w:val="0"/>
      <w:iCs w:val="0"/>
    </w:rPr>
  </w:style>
  <w:style w:type="character" w:customStyle="1" w:styleId="st">
    <w:name w:val="st"/>
    <w:rsid w:val="006840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72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6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23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79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243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09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3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646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68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402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0261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398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938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5908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3217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3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8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13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8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6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74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850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430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01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20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382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075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231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66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766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9327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uildsafe.com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cuments%20and%20Settings\JMC\Local%20Settings\Temporary%20Internet%20Files\OLKAA\EMU006%20EMSafe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BE6AD-15F6-854B-ACC4-BDA461135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Settings\JMC\Local Settings\Temporary Internet Files\OLKAA\EMU006 EMSafe Template.dot</Template>
  <TotalTime>0</TotalTime>
  <Pages>1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Repeat Cover subtitle</vt:lpstr>
    </vt:vector>
  </TitlesOfParts>
  <Company>Employers Mutual</Company>
  <LinksUpToDate>false</LinksUpToDate>
  <CharactersWithSpaces>1681</CharactersWithSpaces>
  <SharedDoc>false</SharedDoc>
  <HLinks>
    <vt:vector size="6" baseType="variant">
      <vt:variant>
        <vt:i4>327750</vt:i4>
      </vt:variant>
      <vt:variant>
        <vt:i4>0</vt:i4>
      </vt:variant>
      <vt:variant>
        <vt:i4>0</vt:i4>
      </vt:variant>
      <vt:variant>
        <vt:i4>5</vt:i4>
      </vt:variant>
      <vt:variant>
        <vt:lpwstr>http://www.guildsafe.com.au/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Repeat Cover subtitle</dc:title>
  <dc:subject>version control</dc:subject>
  <dc:creator>Sahil Dhull</dc:creator>
  <cp:keywords/>
  <cp:lastModifiedBy>Microsoft Office User</cp:lastModifiedBy>
  <cp:revision>2</cp:revision>
  <cp:lastPrinted>2015-01-12T00:23:00Z</cp:lastPrinted>
  <dcterms:created xsi:type="dcterms:W3CDTF">2021-06-24T05:10:00Z</dcterms:created>
  <dcterms:modified xsi:type="dcterms:W3CDTF">2021-06-24T05:10:00Z</dcterms:modified>
</cp:coreProperties>
</file>